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8A640" w14:textId="5448647E" w:rsidR="00660FE0" w:rsidRPr="0037460C" w:rsidRDefault="008844BB" w:rsidP="005114CD">
      <w:pPr>
        <w:rPr>
          <w:sz w:val="52"/>
          <w:szCs w:val="52"/>
        </w:rPr>
      </w:pPr>
      <w:r>
        <w:rPr>
          <w:noProof/>
          <w:sz w:val="32"/>
          <w:szCs w:val="32"/>
        </w:rPr>
        <mc:AlternateContent>
          <mc:Choice Requires="wps">
            <w:drawing>
              <wp:anchor distT="0" distB="0" distL="114300" distR="114300" simplePos="0" relativeHeight="251657728" behindDoc="1" locked="0" layoutInCell="1" allowOverlap="1" wp14:anchorId="1D067821" wp14:editId="13558E7F">
                <wp:simplePos x="0" y="0"/>
                <wp:positionH relativeFrom="column">
                  <wp:posOffset>311150</wp:posOffset>
                </wp:positionH>
                <wp:positionV relativeFrom="paragraph">
                  <wp:posOffset>233045</wp:posOffset>
                </wp:positionV>
                <wp:extent cx="5829300" cy="457200"/>
                <wp:effectExtent l="0" t="0" r="0" b="0"/>
                <wp:wrapNone/>
                <wp:docPr id="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572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7DB85F" id="AutoShape 35" o:spid="_x0000_s1026" style="position:absolute;margin-left:24.5pt;margin-top:18.35pt;width:459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" fillcolor="silver"/>
            </w:pict>
          </mc:Fallback>
        </mc:AlternateContent>
      </w:r>
    </w:p>
    <w:p w14:paraId="1B9EB7F9" w14:textId="77777777" w:rsidR="0045049D" w:rsidRPr="0060470C" w:rsidRDefault="00BA1B3F" w:rsidP="00041127">
      <w:pPr>
        <w:jc w:val="center"/>
        <w:rPr>
          <w:b/>
          <w:sz w:val="32"/>
          <w:szCs w:val="32"/>
        </w:rPr>
      </w:pPr>
      <w:r w:rsidRPr="0060470C">
        <w:rPr>
          <w:b/>
          <w:sz w:val="32"/>
          <w:szCs w:val="32"/>
        </w:rPr>
        <w:t xml:space="preserve">HEALTH AND SAFETY </w:t>
      </w:r>
      <w:r w:rsidR="007875C3">
        <w:rPr>
          <w:b/>
          <w:sz w:val="32"/>
          <w:szCs w:val="32"/>
        </w:rPr>
        <w:t>POLICY</w:t>
      </w:r>
    </w:p>
    <w:p w14:paraId="33049350" w14:textId="77777777" w:rsidR="0045049D" w:rsidRPr="00DC7725" w:rsidRDefault="0045049D" w:rsidP="00660FE0">
      <w:pPr>
        <w:jc w:val="center"/>
        <w:rPr>
          <w:b/>
          <w:sz w:val="16"/>
          <w:szCs w:val="16"/>
        </w:rPr>
      </w:pPr>
    </w:p>
    <w:p w14:paraId="51944552" w14:textId="77777777" w:rsidR="00041127" w:rsidRPr="00041127" w:rsidRDefault="00041127" w:rsidP="00660FE0">
      <w:pPr>
        <w:jc w:val="center"/>
        <w:rPr>
          <w:b/>
          <w:sz w:val="16"/>
          <w:szCs w:val="16"/>
        </w:rPr>
      </w:pPr>
    </w:p>
    <w:p w14:paraId="40342BC9" w14:textId="77777777" w:rsidR="00DC7725" w:rsidRDefault="00173C0E" w:rsidP="00660FE0">
      <w:pPr>
        <w:jc w:val="center"/>
        <w:rPr>
          <w:b/>
          <w:szCs w:val="24"/>
        </w:rPr>
      </w:pPr>
      <w:r w:rsidRPr="004F3E0F">
        <w:rPr>
          <w:b/>
          <w:szCs w:val="24"/>
        </w:rPr>
        <w:t>I</w:t>
      </w:r>
      <w:r w:rsidR="0045049D" w:rsidRPr="004F3E0F">
        <w:rPr>
          <w:b/>
          <w:szCs w:val="24"/>
        </w:rPr>
        <w:t xml:space="preserve">ncorporating the </w:t>
      </w:r>
      <w:r w:rsidR="00BA1B3F" w:rsidRPr="004F3E0F">
        <w:rPr>
          <w:b/>
          <w:szCs w:val="24"/>
        </w:rPr>
        <w:t xml:space="preserve">Local </w:t>
      </w:r>
      <w:r w:rsidR="0045049D" w:rsidRPr="004F3E0F">
        <w:rPr>
          <w:b/>
          <w:szCs w:val="24"/>
        </w:rPr>
        <w:t>Health and Safety Arrangements for:</w:t>
      </w:r>
    </w:p>
    <w:p w14:paraId="2C80A56C" w14:textId="77777777" w:rsidR="00A26EE3" w:rsidRPr="00DC7725" w:rsidRDefault="00A26EE3" w:rsidP="00660FE0">
      <w:pPr>
        <w:jc w:val="center"/>
        <w:rPr>
          <w:b/>
          <w:sz w:val="16"/>
          <w:szCs w:val="16"/>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A26EE3" w:rsidRPr="000C4086" w14:paraId="5A190D6C" w14:textId="77777777" w:rsidTr="000C4086">
        <w:trPr>
          <w:trHeight w:val="2036"/>
          <w:jc w:val="center"/>
        </w:trPr>
        <w:tc>
          <w:tcPr>
            <w:tcW w:w="9286" w:type="dxa"/>
          </w:tcPr>
          <w:p w14:paraId="5E56ED2F" w14:textId="77777777" w:rsidR="00A26EE3" w:rsidRPr="000C4086" w:rsidRDefault="00A26EE3" w:rsidP="000C4086">
            <w:pPr>
              <w:jc w:val="center"/>
              <w:rPr>
                <w:b/>
                <w:sz w:val="28"/>
                <w:szCs w:val="28"/>
              </w:rPr>
            </w:pPr>
          </w:p>
          <w:p w14:paraId="7A9CC798" w14:textId="45186C8D" w:rsidR="00A26EE3" w:rsidRPr="000C4086" w:rsidRDefault="001042F5" w:rsidP="001042F5">
            <w:pPr>
              <w:jc w:val="center"/>
              <w:rPr>
                <w:b/>
                <w:szCs w:val="24"/>
              </w:rPr>
            </w:pPr>
            <w:r>
              <w:rPr>
                <w:b/>
                <w:szCs w:val="24"/>
              </w:rPr>
              <w:t>St Mary’s RC Langho</w:t>
            </w:r>
          </w:p>
          <w:p w14:paraId="43C369BE" w14:textId="45510BC4" w:rsidR="00A26EE3" w:rsidRPr="000C4086" w:rsidRDefault="001042F5" w:rsidP="001042F5">
            <w:pPr>
              <w:jc w:val="center"/>
              <w:rPr>
                <w:b/>
                <w:szCs w:val="24"/>
              </w:rPr>
            </w:pPr>
            <w:r>
              <w:rPr>
                <w:b/>
                <w:szCs w:val="24"/>
              </w:rPr>
              <w:t>Primary</w:t>
            </w:r>
          </w:p>
          <w:p w14:paraId="6B71A967" w14:textId="4FA6B6FF" w:rsidR="00A26EE3" w:rsidRPr="000C4086" w:rsidRDefault="001042F5" w:rsidP="001042F5">
            <w:pPr>
              <w:jc w:val="center"/>
              <w:rPr>
                <w:b/>
                <w:szCs w:val="24"/>
              </w:rPr>
            </w:pPr>
            <w:r>
              <w:rPr>
                <w:b/>
                <w:szCs w:val="24"/>
              </w:rPr>
              <w:t>11051</w:t>
            </w:r>
          </w:p>
          <w:p w14:paraId="083AFD6E" w14:textId="2272C655" w:rsidR="00A26EE3" w:rsidRPr="000C4086" w:rsidRDefault="001042F5" w:rsidP="001042F5">
            <w:pPr>
              <w:numPr>
                <w:ilvl w:val="0"/>
                <w:numId w:val="8"/>
              </w:numPr>
              <w:jc w:val="center"/>
              <w:rPr>
                <w:b/>
                <w:sz w:val="28"/>
                <w:szCs w:val="28"/>
              </w:rPr>
            </w:pPr>
            <w:r>
              <w:rPr>
                <w:b/>
                <w:szCs w:val="24"/>
              </w:rPr>
              <w:t>Whalley Rd Langho BB68EQ</w:t>
            </w:r>
          </w:p>
        </w:tc>
      </w:tr>
    </w:tbl>
    <w:p w14:paraId="0E24DC5E" w14:textId="77777777" w:rsidR="00041127" w:rsidRDefault="00041127" w:rsidP="00660FE0">
      <w:pPr>
        <w:jc w:val="center"/>
        <w:rPr>
          <w:b/>
          <w:sz w:val="28"/>
          <w:szCs w:val="28"/>
        </w:rPr>
      </w:pPr>
    </w:p>
    <w:p w14:paraId="3726BB2B" w14:textId="77777777" w:rsidR="00FC10C7" w:rsidRPr="0069755D" w:rsidRDefault="00A87887" w:rsidP="00041127">
      <w:pPr>
        <w:tabs>
          <w:tab w:val="left" w:pos="855"/>
        </w:tabs>
        <w:jc w:val="both"/>
        <w:rPr>
          <w:rFonts w:cs="Arial"/>
          <w:sz w:val="22"/>
          <w:szCs w:val="22"/>
        </w:rPr>
      </w:pPr>
      <w:r w:rsidRPr="0069755D">
        <w:rPr>
          <w:rFonts w:cs="Arial"/>
          <w:sz w:val="22"/>
          <w:szCs w:val="22"/>
        </w:rPr>
        <w:t>This policy is b</w:t>
      </w:r>
      <w:r w:rsidR="0045049D" w:rsidRPr="0069755D">
        <w:rPr>
          <w:rFonts w:cs="Arial"/>
          <w:sz w:val="22"/>
          <w:szCs w:val="22"/>
        </w:rPr>
        <w:t>ased on the requirements of the Health and Safety at Work etc Act 1974</w:t>
      </w:r>
      <w:r w:rsidR="00C7768B" w:rsidRPr="0069755D">
        <w:rPr>
          <w:rFonts w:cs="Arial"/>
          <w:sz w:val="22"/>
          <w:szCs w:val="22"/>
        </w:rPr>
        <w:t xml:space="preserve"> </w:t>
      </w:r>
      <w:r w:rsidR="0045049D" w:rsidRPr="0069755D">
        <w:rPr>
          <w:rFonts w:cs="Arial"/>
          <w:sz w:val="22"/>
          <w:szCs w:val="22"/>
        </w:rPr>
        <w:t xml:space="preserve">and associated </w:t>
      </w:r>
      <w:r w:rsidR="00BF6C9C">
        <w:rPr>
          <w:rFonts w:cs="Arial"/>
          <w:sz w:val="22"/>
          <w:szCs w:val="22"/>
        </w:rPr>
        <w:t>h</w:t>
      </w:r>
      <w:r w:rsidR="0045049D" w:rsidRPr="0069755D">
        <w:rPr>
          <w:rFonts w:cs="Arial"/>
          <w:sz w:val="22"/>
          <w:szCs w:val="22"/>
        </w:rPr>
        <w:t xml:space="preserve">ealth and </w:t>
      </w:r>
      <w:r w:rsidR="00BF6C9C">
        <w:rPr>
          <w:rFonts w:cs="Arial"/>
          <w:sz w:val="22"/>
          <w:szCs w:val="22"/>
        </w:rPr>
        <w:t>s</w:t>
      </w:r>
      <w:r w:rsidR="0045049D" w:rsidRPr="0069755D">
        <w:rPr>
          <w:rFonts w:cs="Arial"/>
          <w:sz w:val="22"/>
          <w:szCs w:val="22"/>
        </w:rPr>
        <w:t>afety</w:t>
      </w:r>
      <w:r w:rsidR="00F6390C" w:rsidRPr="0069755D">
        <w:rPr>
          <w:rFonts w:cs="Arial"/>
          <w:sz w:val="22"/>
          <w:szCs w:val="22"/>
        </w:rPr>
        <w:t xml:space="preserve"> and other</w:t>
      </w:r>
      <w:r w:rsidR="0045049D" w:rsidRPr="0069755D">
        <w:rPr>
          <w:rFonts w:cs="Arial"/>
          <w:sz w:val="22"/>
          <w:szCs w:val="22"/>
        </w:rPr>
        <w:t xml:space="preserve"> </w:t>
      </w:r>
      <w:r w:rsidR="00BF6C9C">
        <w:rPr>
          <w:rFonts w:cs="Arial"/>
          <w:sz w:val="22"/>
          <w:szCs w:val="22"/>
        </w:rPr>
        <w:t>l</w:t>
      </w:r>
      <w:r w:rsidR="0045049D" w:rsidRPr="0069755D">
        <w:rPr>
          <w:rFonts w:cs="Arial"/>
          <w:sz w:val="22"/>
          <w:szCs w:val="22"/>
        </w:rPr>
        <w:t>egislation</w:t>
      </w:r>
      <w:r w:rsidR="00921069" w:rsidRPr="0069755D">
        <w:rPr>
          <w:rFonts w:cs="Arial"/>
          <w:sz w:val="22"/>
          <w:szCs w:val="22"/>
        </w:rPr>
        <w:t xml:space="preserve">. </w:t>
      </w:r>
      <w:r w:rsidRPr="0069755D">
        <w:rPr>
          <w:rFonts w:cs="Arial"/>
          <w:sz w:val="22"/>
          <w:szCs w:val="22"/>
        </w:rPr>
        <w:t xml:space="preserve">It </w:t>
      </w:r>
      <w:r w:rsidR="00FC10C7" w:rsidRPr="0069755D">
        <w:rPr>
          <w:rFonts w:cs="Arial"/>
          <w:sz w:val="22"/>
          <w:szCs w:val="22"/>
        </w:rPr>
        <w:t xml:space="preserve">should be read in conjunction with the Lancashire County Council's Health and Safety Management System which is held on the School's Portal. </w:t>
      </w:r>
    </w:p>
    <w:p w14:paraId="63E7433A" w14:textId="77777777" w:rsidR="00FC10C7" w:rsidRPr="0069755D" w:rsidRDefault="00FC10C7" w:rsidP="00041127">
      <w:pPr>
        <w:jc w:val="both"/>
        <w:rPr>
          <w:rFonts w:cs="Arial"/>
          <w:sz w:val="22"/>
          <w:szCs w:val="22"/>
        </w:rPr>
      </w:pPr>
    </w:p>
    <w:p w14:paraId="4EC2F6BB" w14:textId="77777777" w:rsidR="0045049D" w:rsidRDefault="0045049D" w:rsidP="00041127">
      <w:pPr>
        <w:jc w:val="both"/>
        <w:rPr>
          <w:rFonts w:cs="Arial"/>
          <w:sz w:val="22"/>
          <w:szCs w:val="22"/>
        </w:rPr>
      </w:pPr>
    </w:p>
    <w:p w14:paraId="74B16FD6" w14:textId="5D1B2515" w:rsidR="0069755D" w:rsidRPr="001042F5" w:rsidRDefault="0069755D" w:rsidP="0069755D">
      <w:pPr>
        <w:jc w:val="both"/>
        <w:rPr>
          <w:rFonts w:cs="Arial"/>
          <w:sz w:val="22"/>
          <w:szCs w:val="22"/>
        </w:rPr>
      </w:pPr>
      <w:r w:rsidRPr="0069755D">
        <w:rPr>
          <w:rFonts w:cs="Arial"/>
          <w:sz w:val="22"/>
          <w:szCs w:val="22"/>
        </w:rPr>
        <w:t>As a Foundation</w:t>
      </w:r>
      <w:r w:rsidR="00A44E62">
        <w:rPr>
          <w:rFonts w:cs="Arial"/>
          <w:sz w:val="22"/>
          <w:szCs w:val="22"/>
        </w:rPr>
        <w:t xml:space="preserve"> or</w:t>
      </w:r>
      <w:r w:rsidR="00BF6C9C">
        <w:rPr>
          <w:rFonts w:cs="Arial"/>
          <w:sz w:val="22"/>
          <w:szCs w:val="22"/>
        </w:rPr>
        <w:t xml:space="preserve"> </w:t>
      </w:r>
      <w:r w:rsidRPr="0069755D">
        <w:rPr>
          <w:rFonts w:cs="Arial"/>
          <w:sz w:val="22"/>
          <w:szCs w:val="22"/>
        </w:rPr>
        <w:t>Voluntary Aided</w:t>
      </w:r>
      <w:r w:rsidR="00BF6C9C">
        <w:rPr>
          <w:rFonts w:cs="Arial"/>
          <w:sz w:val="22"/>
          <w:szCs w:val="22"/>
        </w:rPr>
        <w:t xml:space="preserve"> </w:t>
      </w:r>
      <w:r w:rsidR="00A44E62">
        <w:rPr>
          <w:rFonts w:cs="Arial"/>
          <w:sz w:val="22"/>
          <w:szCs w:val="22"/>
        </w:rPr>
        <w:t>Sc</w:t>
      </w:r>
      <w:r w:rsidRPr="0069755D">
        <w:rPr>
          <w:rFonts w:cs="Arial"/>
          <w:sz w:val="22"/>
          <w:szCs w:val="22"/>
        </w:rPr>
        <w:t xml:space="preserve">hool the </w:t>
      </w:r>
      <w:r w:rsidR="00BF6C9C">
        <w:rPr>
          <w:rFonts w:cs="Arial"/>
          <w:sz w:val="22"/>
          <w:szCs w:val="22"/>
        </w:rPr>
        <w:t>g</w:t>
      </w:r>
      <w:r w:rsidRPr="0069755D">
        <w:rPr>
          <w:rFonts w:cs="Arial"/>
          <w:sz w:val="22"/>
          <w:szCs w:val="22"/>
        </w:rPr>
        <w:t xml:space="preserve">overning </w:t>
      </w:r>
      <w:r w:rsidR="00BF6C9C">
        <w:rPr>
          <w:rFonts w:cs="Arial"/>
          <w:sz w:val="22"/>
          <w:szCs w:val="22"/>
        </w:rPr>
        <w:t>b</w:t>
      </w:r>
      <w:r w:rsidRPr="0069755D">
        <w:rPr>
          <w:rFonts w:cs="Arial"/>
          <w:sz w:val="22"/>
          <w:szCs w:val="22"/>
        </w:rPr>
        <w:t xml:space="preserve">ody is the employer and is responsible for the use of the premises. The </w:t>
      </w:r>
      <w:r w:rsidR="00BF6C9C">
        <w:rPr>
          <w:rFonts w:cs="Arial"/>
          <w:sz w:val="22"/>
          <w:szCs w:val="22"/>
        </w:rPr>
        <w:t>h</w:t>
      </w:r>
      <w:r w:rsidRPr="0069755D">
        <w:rPr>
          <w:rFonts w:cs="Arial"/>
          <w:sz w:val="22"/>
          <w:szCs w:val="22"/>
        </w:rPr>
        <w:t>eadteacher is responsible for the implementation and management of health, safety and welfare within the school.</w:t>
      </w:r>
      <w:r w:rsidR="00A44E62">
        <w:rPr>
          <w:rFonts w:cs="Arial"/>
          <w:sz w:val="22"/>
          <w:szCs w:val="22"/>
        </w:rPr>
        <w:t xml:space="preserve"> </w:t>
      </w:r>
      <w:r w:rsidRPr="0069755D">
        <w:rPr>
          <w:rFonts w:cs="Arial"/>
          <w:sz w:val="22"/>
          <w:szCs w:val="22"/>
        </w:rPr>
        <w:t xml:space="preserve">The </w:t>
      </w:r>
      <w:r w:rsidR="00BF6C9C">
        <w:rPr>
          <w:rFonts w:cs="Arial"/>
          <w:sz w:val="22"/>
          <w:szCs w:val="22"/>
        </w:rPr>
        <w:t>g</w:t>
      </w:r>
      <w:r w:rsidRPr="0069755D">
        <w:rPr>
          <w:rFonts w:cs="Arial"/>
          <w:sz w:val="22"/>
          <w:szCs w:val="22"/>
        </w:rPr>
        <w:t xml:space="preserve">overning </w:t>
      </w:r>
      <w:r w:rsidR="00BF6C9C">
        <w:rPr>
          <w:rFonts w:cs="Arial"/>
          <w:sz w:val="22"/>
          <w:szCs w:val="22"/>
        </w:rPr>
        <w:t>b</w:t>
      </w:r>
      <w:r w:rsidRPr="0069755D">
        <w:rPr>
          <w:rFonts w:cs="Arial"/>
          <w:sz w:val="22"/>
          <w:szCs w:val="22"/>
        </w:rPr>
        <w:t xml:space="preserve">ody and the </w:t>
      </w:r>
      <w:r w:rsidR="00BF6C9C">
        <w:rPr>
          <w:rFonts w:cs="Arial"/>
          <w:sz w:val="22"/>
          <w:szCs w:val="22"/>
        </w:rPr>
        <w:t>h</w:t>
      </w:r>
      <w:r w:rsidRPr="0069755D">
        <w:rPr>
          <w:rFonts w:cs="Arial"/>
          <w:sz w:val="22"/>
          <w:szCs w:val="22"/>
        </w:rPr>
        <w:t>eadteacher should work in partnership to meet these responsibilities.</w:t>
      </w:r>
    </w:p>
    <w:p w14:paraId="1B4ADECD" w14:textId="77777777" w:rsidR="0069755D" w:rsidRPr="0069755D" w:rsidRDefault="0069755D" w:rsidP="00041127">
      <w:pPr>
        <w:jc w:val="both"/>
        <w:rPr>
          <w:rFonts w:cs="Arial"/>
          <w:sz w:val="22"/>
          <w:szCs w:val="22"/>
        </w:rPr>
      </w:pPr>
    </w:p>
    <w:p w14:paraId="22521792" w14:textId="77777777" w:rsidR="000C2209" w:rsidRPr="0069755D" w:rsidRDefault="000C2209" w:rsidP="00041127">
      <w:pPr>
        <w:jc w:val="both"/>
        <w:rPr>
          <w:rFonts w:cs="Arial"/>
          <w:sz w:val="22"/>
          <w:szCs w:val="22"/>
        </w:rPr>
      </w:pPr>
      <w:r w:rsidRPr="0069755D">
        <w:rPr>
          <w:rFonts w:cs="Arial"/>
          <w:sz w:val="22"/>
          <w:szCs w:val="22"/>
        </w:rPr>
        <w:t xml:space="preserve">As </w:t>
      </w:r>
      <w:r w:rsidR="0045049D" w:rsidRPr="0069755D">
        <w:rPr>
          <w:rFonts w:cs="Arial"/>
          <w:sz w:val="22"/>
          <w:szCs w:val="22"/>
        </w:rPr>
        <w:t>the person</w:t>
      </w:r>
      <w:r w:rsidR="0038467A" w:rsidRPr="0069755D">
        <w:rPr>
          <w:rFonts w:cs="Arial"/>
          <w:sz w:val="22"/>
          <w:szCs w:val="22"/>
        </w:rPr>
        <w:t>(s)</w:t>
      </w:r>
      <w:r w:rsidR="0045049D" w:rsidRPr="0069755D">
        <w:rPr>
          <w:rFonts w:cs="Arial"/>
          <w:sz w:val="22"/>
          <w:szCs w:val="22"/>
        </w:rPr>
        <w:t xml:space="preserve"> with responsibility for </w:t>
      </w:r>
      <w:r w:rsidR="00A855E7" w:rsidRPr="0069755D">
        <w:rPr>
          <w:rFonts w:cs="Arial"/>
          <w:sz w:val="22"/>
          <w:szCs w:val="22"/>
        </w:rPr>
        <w:t xml:space="preserve">the implementation and management of </w:t>
      </w:r>
      <w:r w:rsidR="00CF4E4D" w:rsidRPr="0069755D">
        <w:rPr>
          <w:rFonts w:cs="Arial"/>
          <w:sz w:val="22"/>
          <w:szCs w:val="22"/>
        </w:rPr>
        <w:t xml:space="preserve">proper </w:t>
      </w:r>
      <w:r w:rsidR="0045049D" w:rsidRPr="0069755D">
        <w:rPr>
          <w:rFonts w:cs="Arial"/>
          <w:sz w:val="22"/>
          <w:szCs w:val="22"/>
        </w:rPr>
        <w:t>health and safety</w:t>
      </w:r>
      <w:r w:rsidR="00CF4E4D" w:rsidRPr="0069755D">
        <w:rPr>
          <w:rFonts w:cs="Arial"/>
          <w:sz w:val="22"/>
          <w:szCs w:val="22"/>
        </w:rPr>
        <w:t xml:space="preserve"> controls</w:t>
      </w:r>
      <w:r w:rsidR="0045049D" w:rsidRPr="0069755D">
        <w:rPr>
          <w:rFonts w:cs="Arial"/>
          <w:sz w:val="22"/>
          <w:szCs w:val="22"/>
        </w:rPr>
        <w:t xml:space="preserve"> within the school, </w:t>
      </w:r>
      <w:r w:rsidRPr="0069755D">
        <w:rPr>
          <w:rFonts w:cs="Arial"/>
          <w:sz w:val="22"/>
          <w:szCs w:val="22"/>
        </w:rPr>
        <w:t>I</w:t>
      </w:r>
      <w:r w:rsidR="0038467A" w:rsidRPr="0069755D">
        <w:rPr>
          <w:rFonts w:cs="Arial"/>
          <w:sz w:val="22"/>
          <w:szCs w:val="22"/>
        </w:rPr>
        <w:t>/we</w:t>
      </w:r>
      <w:r w:rsidRPr="0069755D">
        <w:rPr>
          <w:rFonts w:cs="Arial"/>
          <w:sz w:val="22"/>
          <w:szCs w:val="22"/>
        </w:rPr>
        <w:t xml:space="preserve"> will</w:t>
      </w:r>
      <w:r w:rsidR="0045049D" w:rsidRPr="0069755D">
        <w:rPr>
          <w:rFonts w:cs="Arial"/>
          <w:sz w:val="22"/>
          <w:szCs w:val="22"/>
        </w:rPr>
        <w:t>,</w:t>
      </w:r>
      <w:r w:rsidR="00CF4E4D" w:rsidRPr="0069755D">
        <w:rPr>
          <w:rFonts w:cs="Arial"/>
          <w:sz w:val="22"/>
          <w:szCs w:val="22"/>
        </w:rPr>
        <w:t xml:space="preserve"> as far as is reasonably</w:t>
      </w:r>
      <w:r w:rsidRPr="0069755D">
        <w:rPr>
          <w:rFonts w:cs="Arial"/>
          <w:sz w:val="22"/>
          <w:szCs w:val="22"/>
        </w:rPr>
        <w:t xml:space="preserve"> practicable:</w:t>
      </w:r>
    </w:p>
    <w:p w14:paraId="425EFF40" w14:textId="77777777" w:rsidR="0060470C" w:rsidRPr="0069755D" w:rsidRDefault="0060470C" w:rsidP="0060470C">
      <w:pPr>
        <w:rPr>
          <w:rFonts w:cs="Arial"/>
          <w:sz w:val="22"/>
          <w:szCs w:val="22"/>
        </w:rPr>
      </w:pPr>
    </w:p>
    <w:tbl>
      <w:tblPr>
        <w:tblW w:w="5046" w:type="pct"/>
        <w:jc w:val="center"/>
        <w:tblBorders>
          <w:insideH w:val="single" w:sz="4" w:space="0" w:color="auto"/>
          <w:insideV w:val="single" w:sz="4" w:space="0" w:color="auto"/>
        </w:tblBorders>
        <w:tblLook w:val="01E0" w:firstRow="1" w:lastRow="1" w:firstColumn="1" w:lastColumn="1" w:noHBand="0" w:noVBand="0"/>
      </w:tblPr>
      <w:tblGrid>
        <w:gridCol w:w="797"/>
        <w:gridCol w:w="4352"/>
        <w:gridCol w:w="398"/>
        <w:gridCol w:w="4751"/>
      </w:tblGrid>
      <w:tr w:rsidR="00041127" w:rsidRPr="000C4086" w14:paraId="117E99F2" w14:textId="77777777" w:rsidTr="0069755D">
        <w:trPr>
          <w:gridBefore w:val="1"/>
          <w:wBefore w:w="387" w:type="pct"/>
          <w:jc w:val="center"/>
        </w:trPr>
        <w:tc>
          <w:tcPr>
            <w:tcW w:w="2306" w:type="pct"/>
            <w:gridSpan w:val="2"/>
            <w:tcBorders>
              <w:bottom w:val="nil"/>
              <w:right w:val="nil"/>
            </w:tcBorders>
          </w:tcPr>
          <w:p w14:paraId="51731177" w14:textId="77777777" w:rsidR="00BF1CA6" w:rsidRDefault="00BF1CA6" w:rsidP="000C4086">
            <w:pPr>
              <w:numPr>
                <w:ilvl w:val="0"/>
                <w:numId w:val="1"/>
              </w:numPr>
              <w:rPr>
                <w:rFonts w:cs="Arial"/>
                <w:sz w:val="20"/>
              </w:rPr>
            </w:pPr>
            <w:r w:rsidRPr="000C4086">
              <w:rPr>
                <w:rFonts w:cs="Arial"/>
                <w:sz w:val="20"/>
              </w:rPr>
              <w:t>provide adequate control of the health and safety risks arising from our work activities;</w:t>
            </w:r>
          </w:p>
          <w:p w14:paraId="4671EC8E" w14:textId="77777777" w:rsidR="001152C2" w:rsidRDefault="001152C2" w:rsidP="000C4086">
            <w:pPr>
              <w:numPr>
                <w:ilvl w:val="0"/>
                <w:numId w:val="1"/>
              </w:numPr>
              <w:rPr>
                <w:rFonts w:cs="Arial"/>
                <w:sz w:val="20"/>
              </w:rPr>
            </w:pPr>
            <w:r w:rsidRPr="000C4086">
              <w:rPr>
                <w:rFonts w:cs="Arial"/>
                <w:sz w:val="20"/>
              </w:rPr>
              <w:t xml:space="preserve">provide and maintain safe plant and equipment;  </w:t>
            </w:r>
          </w:p>
          <w:p w14:paraId="1B8CD3C3" w14:textId="77777777" w:rsidR="001152C2" w:rsidRDefault="001152C2" w:rsidP="000C4086">
            <w:pPr>
              <w:numPr>
                <w:ilvl w:val="0"/>
                <w:numId w:val="1"/>
              </w:numPr>
              <w:rPr>
                <w:rFonts w:cs="Arial"/>
                <w:sz w:val="20"/>
              </w:rPr>
            </w:pPr>
            <w:r w:rsidRPr="000C4086">
              <w:rPr>
                <w:rFonts w:cs="Arial"/>
                <w:sz w:val="20"/>
              </w:rPr>
              <w:t>ensure all employees are competent to do their tasks and ensure the provision of adequate training;</w:t>
            </w:r>
          </w:p>
          <w:p w14:paraId="04A4A0F5" w14:textId="77777777" w:rsidR="001152C2" w:rsidRDefault="001152C2" w:rsidP="001152C2">
            <w:pPr>
              <w:numPr>
                <w:ilvl w:val="0"/>
                <w:numId w:val="1"/>
              </w:numPr>
              <w:rPr>
                <w:rFonts w:cs="Arial"/>
                <w:sz w:val="20"/>
              </w:rPr>
            </w:pPr>
            <w:r w:rsidRPr="000C4086">
              <w:rPr>
                <w:rFonts w:cs="Arial"/>
                <w:sz w:val="20"/>
              </w:rPr>
              <w:t>maintain safe and health</w:t>
            </w:r>
            <w:r w:rsidR="000413A6">
              <w:rPr>
                <w:rFonts w:cs="Arial"/>
                <w:sz w:val="20"/>
              </w:rPr>
              <w:t>y</w:t>
            </w:r>
            <w:r w:rsidRPr="000C4086">
              <w:rPr>
                <w:rFonts w:cs="Arial"/>
                <w:sz w:val="20"/>
              </w:rPr>
              <w:t xml:space="preserve"> working conditions;  </w:t>
            </w:r>
          </w:p>
          <w:p w14:paraId="3ABF8490" w14:textId="77777777" w:rsidR="001152C2" w:rsidRDefault="001152C2" w:rsidP="001152C2">
            <w:pPr>
              <w:numPr>
                <w:ilvl w:val="0"/>
                <w:numId w:val="1"/>
              </w:numPr>
              <w:rPr>
                <w:rFonts w:cs="Arial"/>
                <w:sz w:val="20"/>
              </w:rPr>
            </w:pPr>
            <w:r w:rsidRPr="000C4086">
              <w:rPr>
                <w:rFonts w:cs="Arial"/>
                <w:sz w:val="20"/>
              </w:rPr>
              <w:t>ensure safe handling and use of substances;</w:t>
            </w:r>
          </w:p>
          <w:p w14:paraId="604D4C92" w14:textId="77777777" w:rsidR="001152C2" w:rsidRPr="001152C2" w:rsidRDefault="001152C2" w:rsidP="001152C2">
            <w:pPr>
              <w:numPr>
                <w:ilvl w:val="0"/>
                <w:numId w:val="1"/>
              </w:numPr>
              <w:rPr>
                <w:rFonts w:cs="Arial"/>
                <w:sz w:val="20"/>
              </w:rPr>
            </w:pPr>
            <w:r w:rsidRPr="000C4086">
              <w:rPr>
                <w:rFonts w:cs="Arial"/>
                <w:sz w:val="20"/>
              </w:rPr>
              <w:t xml:space="preserve">review and revise this policy and arrangements as necessary at regular intervals, and, as a minimum, following each 5 yearly review </w:t>
            </w:r>
            <w:r w:rsidR="00BF6C9C">
              <w:rPr>
                <w:rFonts w:cs="Arial"/>
                <w:sz w:val="20"/>
              </w:rPr>
              <w:t xml:space="preserve">of this template </w:t>
            </w:r>
            <w:r w:rsidRPr="000C4086">
              <w:rPr>
                <w:rFonts w:cs="Arial"/>
                <w:sz w:val="20"/>
              </w:rPr>
              <w:t>by the county council;</w:t>
            </w:r>
          </w:p>
        </w:tc>
        <w:tc>
          <w:tcPr>
            <w:tcW w:w="2307" w:type="pct"/>
            <w:tcBorders>
              <w:top w:val="nil"/>
              <w:left w:val="nil"/>
              <w:bottom w:val="nil"/>
            </w:tcBorders>
          </w:tcPr>
          <w:p w14:paraId="107F6917" w14:textId="77777777" w:rsidR="00577252" w:rsidRDefault="00BF1CA6" w:rsidP="000C4086">
            <w:pPr>
              <w:numPr>
                <w:ilvl w:val="0"/>
                <w:numId w:val="1"/>
              </w:numPr>
              <w:rPr>
                <w:rFonts w:cs="Arial"/>
                <w:sz w:val="20"/>
              </w:rPr>
            </w:pPr>
            <w:r w:rsidRPr="000C4086">
              <w:rPr>
                <w:rFonts w:cs="Arial"/>
                <w:sz w:val="20"/>
              </w:rPr>
              <w:t>consult with employees on matters affecting their health and safety;</w:t>
            </w:r>
          </w:p>
          <w:p w14:paraId="02EF47FD" w14:textId="77777777" w:rsidR="001152C2" w:rsidRDefault="001152C2" w:rsidP="000C4086">
            <w:pPr>
              <w:numPr>
                <w:ilvl w:val="0"/>
                <w:numId w:val="1"/>
              </w:numPr>
              <w:rPr>
                <w:rFonts w:cs="Arial"/>
                <w:sz w:val="20"/>
              </w:rPr>
            </w:pPr>
            <w:r w:rsidRPr="000C4086">
              <w:rPr>
                <w:rFonts w:cs="Arial"/>
                <w:sz w:val="20"/>
              </w:rPr>
              <w:t>provide information, instruction and supervision for employees;</w:t>
            </w:r>
          </w:p>
          <w:p w14:paraId="30A963F7" w14:textId="77777777" w:rsidR="001152C2" w:rsidRDefault="001152C2" w:rsidP="000C4086">
            <w:pPr>
              <w:numPr>
                <w:ilvl w:val="0"/>
                <w:numId w:val="1"/>
              </w:numPr>
              <w:rPr>
                <w:rFonts w:cs="Arial"/>
                <w:sz w:val="20"/>
              </w:rPr>
            </w:pPr>
            <w:r w:rsidRPr="000C4086">
              <w:rPr>
                <w:rFonts w:cs="Arial"/>
                <w:sz w:val="20"/>
              </w:rPr>
              <w:t>prevent accidents and cases of work-related ill health;</w:t>
            </w:r>
          </w:p>
          <w:p w14:paraId="6D6CD744" w14:textId="77777777" w:rsidR="001152C2" w:rsidRDefault="001152C2" w:rsidP="000C4086">
            <w:pPr>
              <w:numPr>
                <w:ilvl w:val="0"/>
                <w:numId w:val="1"/>
              </w:numPr>
              <w:rPr>
                <w:rFonts w:cs="Arial"/>
                <w:sz w:val="20"/>
              </w:rPr>
            </w:pPr>
            <w:r w:rsidRPr="000C4086">
              <w:rPr>
                <w:rFonts w:cs="Arial"/>
                <w:sz w:val="20"/>
              </w:rPr>
              <w:t>comply with appropriate directions given by the county council on health and safety</w:t>
            </w:r>
            <w:r w:rsidR="00BF6C9C">
              <w:rPr>
                <w:rFonts w:cs="Arial"/>
                <w:sz w:val="20"/>
              </w:rPr>
              <w:t xml:space="preserve"> </w:t>
            </w:r>
            <w:r w:rsidRPr="000C4086">
              <w:rPr>
                <w:rFonts w:cs="Arial"/>
                <w:sz w:val="20"/>
              </w:rPr>
              <w:t>requirements;</w:t>
            </w:r>
          </w:p>
          <w:p w14:paraId="038B4910" w14:textId="77777777" w:rsidR="001152C2" w:rsidRPr="000C4086" w:rsidRDefault="001152C2" w:rsidP="000C4086">
            <w:pPr>
              <w:numPr>
                <w:ilvl w:val="0"/>
                <w:numId w:val="1"/>
              </w:numPr>
              <w:rPr>
                <w:rFonts w:cs="Arial"/>
                <w:sz w:val="20"/>
              </w:rPr>
            </w:pPr>
            <w:r w:rsidRPr="000C4086">
              <w:rPr>
                <w:rFonts w:cs="Arial"/>
                <w:sz w:val="20"/>
              </w:rPr>
              <w:t xml:space="preserve">act in accordance with the relevant provisions in the </w:t>
            </w:r>
            <w:r w:rsidR="00BF6C9C">
              <w:rPr>
                <w:rFonts w:cs="Arial"/>
                <w:sz w:val="20"/>
              </w:rPr>
              <w:t>"</w:t>
            </w:r>
            <w:r w:rsidRPr="000C4086">
              <w:rPr>
                <w:rFonts w:cs="Arial"/>
                <w:sz w:val="20"/>
              </w:rPr>
              <w:t>Scheme for Financing Schools in Lancashire</w:t>
            </w:r>
            <w:r w:rsidR="00BF6C9C">
              <w:rPr>
                <w:rFonts w:cs="Arial"/>
                <w:sz w:val="20"/>
              </w:rPr>
              <w:t>"</w:t>
            </w:r>
            <w:r w:rsidRPr="000C4086">
              <w:rPr>
                <w:rFonts w:cs="Arial"/>
                <w:sz w:val="20"/>
              </w:rPr>
              <w:t xml:space="preserve"> and the </w:t>
            </w:r>
            <w:r w:rsidR="00BF6C9C">
              <w:rPr>
                <w:rFonts w:cs="Arial"/>
                <w:sz w:val="20"/>
              </w:rPr>
              <w:t>"</w:t>
            </w:r>
            <w:r w:rsidRPr="000C4086">
              <w:rPr>
                <w:rFonts w:cs="Arial"/>
                <w:sz w:val="20"/>
              </w:rPr>
              <w:t>School Teachers Pay and Conditions Document”.</w:t>
            </w:r>
          </w:p>
        </w:tc>
      </w:tr>
      <w:tr w:rsidR="00041127" w:rsidRPr="000C4086" w14:paraId="4903F749" w14:textId="77777777" w:rsidTr="0069755D">
        <w:trPr>
          <w:gridBefore w:val="1"/>
          <w:wBefore w:w="387" w:type="pct"/>
          <w:jc w:val="center"/>
        </w:trPr>
        <w:tc>
          <w:tcPr>
            <w:tcW w:w="2306" w:type="pct"/>
            <w:gridSpan w:val="2"/>
            <w:tcBorders>
              <w:top w:val="nil"/>
              <w:bottom w:val="nil"/>
              <w:right w:val="nil"/>
            </w:tcBorders>
          </w:tcPr>
          <w:p w14:paraId="40E4960E" w14:textId="77777777" w:rsidR="0011660D" w:rsidRPr="000C4086" w:rsidRDefault="0011660D" w:rsidP="001152C2">
            <w:pPr>
              <w:rPr>
                <w:rFonts w:cs="Arial"/>
                <w:sz w:val="20"/>
              </w:rPr>
            </w:pPr>
          </w:p>
        </w:tc>
        <w:tc>
          <w:tcPr>
            <w:tcW w:w="2307" w:type="pct"/>
            <w:tcBorders>
              <w:top w:val="nil"/>
              <w:left w:val="nil"/>
              <w:bottom w:val="nil"/>
            </w:tcBorders>
          </w:tcPr>
          <w:p w14:paraId="1C5D7952" w14:textId="77777777" w:rsidR="0011660D" w:rsidRPr="000C4086" w:rsidRDefault="0011660D" w:rsidP="001152C2">
            <w:pPr>
              <w:ind w:left="360"/>
              <w:rPr>
                <w:rFonts w:cs="Arial"/>
                <w:sz w:val="20"/>
              </w:rPr>
            </w:pPr>
          </w:p>
        </w:tc>
      </w:tr>
      <w:tr w:rsidR="00173C0E" w:rsidRPr="000C4086" w14:paraId="138B1484"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shd w:val="pct12" w:color="auto" w:fill="auto"/>
          </w:tcPr>
          <w:p w14:paraId="383283B6" w14:textId="77777777" w:rsidR="00173C0E" w:rsidRPr="000C4086" w:rsidRDefault="00173C0E" w:rsidP="000C4086">
            <w:pPr>
              <w:jc w:val="both"/>
              <w:rPr>
                <w:rFonts w:cs="Arial"/>
                <w:sz w:val="20"/>
              </w:rPr>
            </w:pPr>
          </w:p>
        </w:tc>
        <w:tc>
          <w:tcPr>
            <w:tcW w:w="2498" w:type="pct"/>
            <w:gridSpan w:val="2"/>
            <w:tcBorders>
              <w:bottom w:val="single" w:sz="4" w:space="0" w:color="auto"/>
            </w:tcBorders>
            <w:shd w:val="pct12" w:color="auto" w:fill="auto"/>
          </w:tcPr>
          <w:p w14:paraId="04F3AEF1" w14:textId="77777777" w:rsidR="00173C0E" w:rsidRPr="000C4086" w:rsidRDefault="00173C0E" w:rsidP="000C4086">
            <w:pPr>
              <w:jc w:val="both"/>
              <w:rPr>
                <w:rFonts w:cs="Arial"/>
                <w:sz w:val="20"/>
              </w:rPr>
            </w:pPr>
          </w:p>
        </w:tc>
      </w:tr>
      <w:tr w:rsidR="00CC4BC3" w:rsidRPr="000C4086" w14:paraId="1D45B0AC"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599ED1EF" w14:textId="5F1F67B0" w:rsidR="001152C2" w:rsidRPr="0069755D" w:rsidRDefault="00CC4BC3" w:rsidP="000C4086">
            <w:pPr>
              <w:jc w:val="both"/>
              <w:rPr>
                <w:rFonts w:cs="Arial"/>
                <w:sz w:val="22"/>
                <w:szCs w:val="22"/>
              </w:rPr>
            </w:pPr>
            <w:r w:rsidRPr="0069755D">
              <w:rPr>
                <w:rFonts w:cs="Arial"/>
                <w:sz w:val="22"/>
                <w:szCs w:val="22"/>
              </w:rPr>
              <w:t xml:space="preserve">Signed:     </w:t>
            </w:r>
            <w:r w:rsidR="001042F5">
              <w:rPr>
                <w:rFonts w:cs="Arial"/>
                <w:sz w:val="22"/>
                <w:szCs w:val="22"/>
              </w:rPr>
              <w:t>C.Boden</w:t>
            </w:r>
            <w:r w:rsidRPr="0069755D">
              <w:rPr>
                <w:rFonts w:cs="Arial"/>
                <w:sz w:val="22"/>
                <w:szCs w:val="22"/>
              </w:rPr>
              <w:t xml:space="preserve">  </w:t>
            </w:r>
          </w:p>
          <w:p w14:paraId="3CE8B0B1" w14:textId="77777777" w:rsidR="001152C2" w:rsidRPr="0069755D" w:rsidRDefault="001152C2" w:rsidP="00E125C6">
            <w:pPr>
              <w:rPr>
                <w:rFonts w:cs="Arial"/>
                <w:sz w:val="22"/>
                <w:szCs w:val="22"/>
              </w:rPr>
            </w:pPr>
          </w:p>
          <w:p w14:paraId="45CF3B3C" w14:textId="77777777" w:rsidR="001152C2" w:rsidRPr="0069755D" w:rsidRDefault="001152C2" w:rsidP="00E125C6">
            <w:pPr>
              <w:rPr>
                <w:rFonts w:cs="Arial"/>
                <w:sz w:val="22"/>
                <w:szCs w:val="22"/>
              </w:rPr>
            </w:pPr>
          </w:p>
          <w:p w14:paraId="3A204AD5" w14:textId="77777777" w:rsidR="00CC4BC3" w:rsidRPr="0069755D" w:rsidRDefault="00CC4BC3" w:rsidP="00E125C6">
            <w:pPr>
              <w:rPr>
                <w:rFonts w:cs="Arial"/>
                <w:sz w:val="22"/>
                <w:szCs w:val="22"/>
              </w:rPr>
            </w:pPr>
          </w:p>
        </w:tc>
        <w:tc>
          <w:tcPr>
            <w:tcW w:w="2498" w:type="pct"/>
            <w:gridSpan w:val="2"/>
            <w:tcBorders>
              <w:bottom w:val="single" w:sz="4" w:space="0" w:color="auto"/>
            </w:tcBorders>
          </w:tcPr>
          <w:p w14:paraId="03E3A5A6" w14:textId="38253E40" w:rsidR="00CC4BC3" w:rsidRPr="0069755D" w:rsidRDefault="00CC4BC3" w:rsidP="000C4086">
            <w:pPr>
              <w:jc w:val="both"/>
              <w:rPr>
                <w:rFonts w:cs="Arial"/>
                <w:sz w:val="22"/>
                <w:szCs w:val="22"/>
              </w:rPr>
            </w:pPr>
            <w:r w:rsidRPr="0069755D">
              <w:rPr>
                <w:rFonts w:cs="Arial"/>
                <w:sz w:val="22"/>
                <w:szCs w:val="22"/>
              </w:rPr>
              <w:t>Signed:</w:t>
            </w:r>
            <w:r w:rsidR="001042F5">
              <w:rPr>
                <w:rFonts w:cs="Arial"/>
                <w:sz w:val="22"/>
                <w:szCs w:val="22"/>
              </w:rPr>
              <w:t>C.Mehta</w:t>
            </w:r>
          </w:p>
          <w:p w14:paraId="4F5683BB" w14:textId="77777777" w:rsidR="004070DF" w:rsidRPr="0069755D" w:rsidRDefault="004070DF" w:rsidP="000C4086">
            <w:pPr>
              <w:jc w:val="both"/>
              <w:rPr>
                <w:rFonts w:cs="Arial"/>
                <w:sz w:val="22"/>
                <w:szCs w:val="22"/>
              </w:rPr>
            </w:pPr>
          </w:p>
          <w:p w14:paraId="45088023" w14:textId="77777777" w:rsidR="00041127" w:rsidRPr="0069755D" w:rsidRDefault="00041127" w:rsidP="000C4086">
            <w:pPr>
              <w:jc w:val="both"/>
              <w:rPr>
                <w:rFonts w:cs="Arial"/>
                <w:sz w:val="22"/>
                <w:szCs w:val="22"/>
              </w:rPr>
            </w:pPr>
          </w:p>
          <w:p w14:paraId="7228AB6F" w14:textId="77777777" w:rsidR="004070DF" w:rsidRPr="0069755D" w:rsidRDefault="004070DF" w:rsidP="000C4086">
            <w:pPr>
              <w:jc w:val="both"/>
              <w:rPr>
                <w:rFonts w:cs="Arial"/>
                <w:sz w:val="22"/>
                <w:szCs w:val="22"/>
              </w:rPr>
            </w:pPr>
            <w:r w:rsidRPr="0069755D">
              <w:rPr>
                <w:rFonts w:cs="Arial"/>
                <w:sz w:val="22"/>
                <w:szCs w:val="22"/>
              </w:rPr>
              <w:t>On behalf of the Governing Body</w:t>
            </w:r>
          </w:p>
        </w:tc>
      </w:tr>
      <w:tr w:rsidR="00CC4BC3" w:rsidRPr="000C4086" w14:paraId="347AD166"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E0E0E0"/>
          </w:tcPr>
          <w:p w14:paraId="159766F7" w14:textId="77777777" w:rsidR="00CC4BC3" w:rsidRPr="0069755D" w:rsidRDefault="00CC4BC3" w:rsidP="000C4086">
            <w:pPr>
              <w:jc w:val="both"/>
              <w:rPr>
                <w:rFonts w:cs="Arial"/>
                <w:sz w:val="22"/>
                <w:szCs w:val="22"/>
              </w:rPr>
            </w:pPr>
          </w:p>
        </w:tc>
        <w:tc>
          <w:tcPr>
            <w:tcW w:w="2498" w:type="pct"/>
            <w:gridSpan w:val="2"/>
            <w:shd w:val="clear" w:color="auto" w:fill="E0E0E0"/>
          </w:tcPr>
          <w:p w14:paraId="6C55D936" w14:textId="77777777" w:rsidR="00CC4BC3" w:rsidRPr="0069755D" w:rsidRDefault="00CC4BC3" w:rsidP="000C4086">
            <w:pPr>
              <w:jc w:val="both"/>
              <w:rPr>
                <w:rFonts w:cs="Arial"/>
                <w:sz w:val="22"/>
                <w:szCs w:val="22"/>
              </w:rPr>
            </w:pPr>
          </w:p>
        </w:tc>
      </w:tr>
      <w:tr w:rsidR="00CC4BC3" w:rsidRPr="000C4086" w14:paraId="063F7AE8"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66BFF55E" w14:textId="365F1B64" w:rsidR="00CC4BC3" w:rsidRPr="0069755D" w:rsidRDefault="00CC4BC3" w:rsidP="000C4086">
            <w:pPr>
              <w:jc w:val="both"/>
              <w:rPr>
                <w:rFonts w:cs="Arial"/>
                <w:sz w:val="22"/>
                <w:szCs w:val="22"/>
              </w:rPr>
            </w:pPr>
            <w:r w:rsidRPr="0069755D">
              <w:rPr>
                <w:rFonts w:cs="Arial"/>
                <w:sz w:val="22"/>
                <w:szCs w:val="22"/>
              </w:rPr>
              <w:t>Head</w:t>
            </w:r>
            <w:r w:rsidR="008351EB" w:rsidRPr="0069755D">
              <w:rPr>
                <w:rFonts w:cs="Arial"/>
                <w:sz w:val="22"/>
                <w:szCs w:val="22"/>
              </w:rPr>
              <w:t>t</w:t>
            </w:r>
            <w:r w:rsidRPr="0069755D">
              <w:rPr>
                <w:rFonts w:cs="Arial"/>
                <w:sz w:val="22"/>
                <w:szCs w:val="22"/>
              </w:rPr>
              <w:t>eacher</w:t>
            </w:r>
            <w:r w:rsidR="00FA5D30" w:rsidRPr="0069755D">
              <w:rPr>
                <w:rFonts w:cs="Arial"/>
                <w:sz w:val="22"/>
                <w:szCs w:val="22"/>
              </w:rPr>
              <w:t>'</w:t>
            </w:r>
            <w:r w:rsidRPr="0069755D">
              <w:rPr>
                <w:rFonts w:cs="Arial"/>
                <w:sz w:val="22"/>
                <w:szCs w:val="22"/>
              </w:rPr>
              <w:t>s name:</w:t>
            </w:r>
            <w:r w:rsidR="001042F5">
              <w:rPr>
                <w:rFonts w:cs="Arial"/>
                <w:sz w:val="22"/>
                <w:szCs w:val="22"/>
              </w:rPr>
              <w:t xml:space="preserve"> Caroline Boden</w:t>
            </w:r>
          </w:p>
          <w:p w14:paraId="6D3503A4" w14:textId="77777777" w:rsidR="00CC4BC3" w:rsidRPr="0069755D" w:rsidRDefault="00CC4BC3" w:rsidP="000C4086">
            <w:pPr>
              <w:jc w:val="both"/>
              <w:rPr>
                <w:rFonts w:cs="Arial"/>
                <w:sz w:val="22"/>
                <w:szCs w:val="22"/>
              </w:rPr>
            </w:pPr>
          </w:p>
        </w:tc>
        <w:tc>
          <w:tcPr>
            <w:tcW w:w="2498" w:type="pct"/>
            <w:gridSpan w:val="2"/>
            <w:tcBorders>
              <w:bottom w:val="single" w:sz="4" w:space="0" w:color="auto"/>
            </w:tcBorders>
          </w:tcPr>
          <w:p w14:paraId="25D9AB62" w14:textId="77777777" w:rsidR="00CC4BC3" w:rsidRPr="0069755D" w:rsidRDefault="00CC4BC3" w:rsidP="000C4086">
            <w:pPr>
              <w:jc w:val="both"/>
              <w:rPr>
                <w:rFonts w:cs="Arial"/>
                <w:sz w:val="22"/>
                <w:szCs w:val="22"/>
              </w:rPr>
            </w:pPr>
            <w:r w:rsidRPr="0069755D">
              <w:rPr>
                <w:rFonts w:cs="Arial"/>
                <w:sz w:val="22"/>
                <w:szCs w:val="22"/>
              </w:rPr>
              <w:t>Chair of Governors name:</w:t>
            </w:r>
          </w:p>
          <w:p w14:paraId="2A908B5F" w14:textId="1F0D6199" w:rsidR="00173C0E" w:rsidRPr="0069755D" w:rsidRDefault="001042F5" w:rsidP="000C4086">
            <w:pPr>
              <w:jc w:val="both"/>
              <w:rPr>
                <w:rFonts w:cs="Arial"/>
                <w:sz w:val="22"/>
                <w:szCs w:val="22"/>
              </w:rPr>
            </w:pPr>
            <w:r>
              <w:rPr>
                <w:rFonts w:cs="Arial"/>
                <w:sz w:val="22"/>
                <w:szCs w:val="22"/>
              </w:rPr>
              <w:t>Cath Mehta</w:t>
            </w:r>
          </w:p>
        </w:tc>
      </w:tr>
      <w:tr w:rsidR="00CC4BC3" w:rsidRPr="000C4086" w14:paraId="670CDEC8"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D9D9D9"/>
          </w:tcPr>
          <w:p w14:paraId="4C5ABD05" w14:textId="77777777" w:rsidR="00CC4BC3" w:rsidRPr="0069755D" w:rsidRDefault="00CC4BC3" w:rsidP="000C4086">
            <w:pPr>
              <w:jc w:val="both"/>
              <w:rPr>
                <w:rFonts w:cs="Arial"/>
                <w:sz w:val="22"/>
                <w:szCs w:val="22"/>
              </w:rPr>
            </w:pPr>
          </w:p>
        </w:tc>
        <w:tc>
          <w:tcPr>
            <w:tcW w:w="2498" w:type="pct"/>
            <w:gridSpan w:val="2"/>
            <w:shd w:val="clear" w:color="auto" w:fill="D9D9D9"/>
          </w:tcPr>
          <w:p w14:paraId="50123F22" w14:textId="77777777" w:rsidR="00CC4BC3" w:rsidRPr="0069755D" w:rsidRDefault="00CC4BC3" w:rsidP="000C4086">
            <w:pPr>
              <w:jc w:val="both"/>
              <w:rPr>
                <w:rFonts w:cs="Arial"/>
                <w:sz w:val="22"/>
                <w:szCs w:val="22"/>
              </w:rPr>
            </w:pPr>
          </w:p>
        </w:tc>
      </w:tr>
      <w:tr w:rsidR="00CC4BC3" w:rsidRPr="000C4086" w14:paraId="2A832D49"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Pr>
          <w:p w14:paraId="73CB79EB" w14:textId="77777777" w:rsidR="00CC4BC3" w:rsidRPr="0069755D" w:rsidRDefault="00CC4BC3" w:rsidP="000C4086">
            <w:pPr>
              <w:jc w:val="both"/>
              <w:rPr>
                <w:rFonts w:cs="Arial"/>
                <w:sz w:val="22"/>
                <w:szCs w:val="22"/>
              </w:rPr>
            </w:pPr>
            <w:r w:rsidRPr="0069755D">
              <w:rPr>
                <w:rFonts w:cs="Arial"/>
                <w:sz w:val="22"/>
                <w:szCs w:val="22"/>
              </w:rPr>
              <w:t xml:space="preserve">Date:  </w:t>
            </w:r>
          </w:p>
          <w:p w14:paraId="60110F5A" w14:textId="515ACAFC" w:rsidR="00CC4BC3" w:rsidRPr="0069755D" w:rsidRDefault="001042F5" w:rsidP="000C4086">
            <w:pPr>
              <w:jc w:val="both"/>
              <w:rPr>
                <w:rFonts w:cs="Arial"/>
                <w:sz w:val="22"/>
                <w:szCs w:val="22"/>
              </w:rPr>
            </w:pPr>
            <w:r>
              <w:rPr>
                <w:rFonts w:cs="Arial"/>
                <w:sz w:val="22"/>
                <w:szCs w:val="22"/>
              </w:rPr>
              <w:t>July 2026</w:t>
            </w:r>
          </w:p>
        </w:tc>
        <w:tc>
          <w:tcPr>
            <w:tcW w:w="2498" w:type="pct"/>
            <w:gridSpan w:val="2"/>
          </w:tcPr>
          <w:p w14:paraId="0986C797" w14:textId="232A0947" w:rsidR="00CC4BC3" w:rsidRDefault="00CC4BC3" w:rsidP="000C4086">
            <w:pPr>
              <w:jc w:val="both"/>
              <w:rPr>
                <w:rFonts w:cs="Arial"/>
                <w:sz w:val="22"/>
                <w:szCs w:val="22"/>
              </w:rPr>
            </w:pPr>
            <w:r w:rsidRPr="0069755D">
              <w:rPr>
                <w:rFonts w:cs="Arial"/>
                <w:sz w:val="22"/>
                <w:szCs w:val="22"/>
              </w:rPr>
              <w:t>Proposed Review date:</w:t>
            </w:r>
          </w:p>
          <w:p w14:paraId="1EB2B991" w14:textId="51416700" w:rsidR="001042F5" w:rsidRPr="0069755D" w:rsidRDefault="001042F5" w:rsidP="000C4086">
            <w:pPr>
              <w:jc w:val="both"/>
              <w:rPr>
                <w:rFonts w:cs="Arial"/>
                <w:sz w:val="22"/>
                <w:szCs w:val="22"/>
              </w:rPr>
            </w:pPr>
            <w:r>
              <w:rPr>
                <w:rFonts w:cs="Arial"/>
                <w:sz w:val="22"/>
                <w:szCs w:val="22"/>
              </w:rPr>
              <w:t>Sept 27</w:t>
            </w:r>
          </w:p>
          <w:p w14:paraId="12A3A1CF" w14:textId="77777777" w:rsidR="00173C0E" w:rsidRPr="0069755D" w:rsidRDefault="00173C0E" w:rsidP="000C4086">
            <w:pPr>
              <w:jc w:val="both"/>
              <w:rPr>
                <w:rFonts w:cs="Arial"/>
                <w:sz w:val="22"/>
                <w:szCs w:val="22"/>
              </w:rPr>
            </w:pPr>
          </w:p>
        </w:tc>
      </w:tr>
    </w:tbl>
    <w:p w14:paraId="056D0E02" w14:textId="77777777" w:rsidR="005F0C55" w:rsidRPr="00B05993" w:rsidRDefault="005F0C55" w:rsidP="00B05993"/>
    <w:p w14:paraId="43BF16F4" w14:textId="77777777" w:rsidR="00BF1CA6" w:rsidRPr="00B05993" w:rsidRDefault="00BF1CA6" w:rsidP="00B05993">
      <w:pPr>
        <w:sectPr w:rsidR="00BF1CA6" w:rsidRPr="00B05993" w:rsidSect="00041127">
          <w:headerReference w:type="default" r:id="rId11"/>
          <w:footerReference w:type="even" r:id="rId12"/>
          <w:footerReference w:type="default" r:id="rId13"/>
          <w:pgSz w:w="11906" w:h="16838"/>
          <w:pgMar w:top="851" w:right="851" w:bottom="1440" w:left="851" w:header="709" w:footer="709" w:gutter="0"/>
          <w:cols w:space="708"/>
          <w:docGrid w:linePitch="360"/>
        </w:sectPr>
      </w:pPr>
    </w:p>
    <w:p w14:paraId="14E05946" w14:textId="77777777" w:rsidR="004A1BC8" w:rsidRDefault="004A1BC8" w:rsidP="00743450">
      <w:pPr>
        <w:rPr>
          <w:b/>
          <w:sz w:val="28"/>
          <w:szCs w:val="28"/>
        </w:rPr>
      </w:pPr>
    </w:p>
    <w:p w14:paraId="7DCD829B" w14:textId="77777777" w:rsidR="00743450" w:rsidRPr="00E125C6" w:rsidRDefault="00743450" w:rsidP="00743450">
      <w:pPr>
        <w:rPr>
          <w:b/>
          <w:szCs w:val="24"/>
        </w:rPr>
      </w:pPr>
      <w:r w:rsidRPr="00E125C6">
        <w:rPr>
          <w:b/>
          <w:szCs w:val="24"/>
        </w:rPr>
        <w:t>Responsibilities</w:t>
      </w:r>
    </w:p>
    <w:p w14:paraId="50186CA5" w14:textId="77777777" w:rsidR="00743450" w:rsidRPr="00E125C6" w:rsidRDefault="00743450" w:rsidP="00743450">
      <w:pPr>
        <w:rPr>
          <w:b/>
        </w:rPr>
      </w:pPr>
    </w:p>
    <w:tbl>
      <w:tblPr>
        <w:tblpPr w:leftFromText="180" w:rightFromText="180" w:vertAnchor="text" w:horzAnchor="margin" w:tblpXSpec="center" w:tblpY="127"/>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049"/>
      </w:tblGrid>
      <w:tr w:rsidR="00743450" w14:paraId="48EA43D8" w14:textId="77777777" w:rsidTr="0069755D">
        <w:trPr>
          <w:trHeight w:val="381"/>
          <w:jc w:val="center"/>
        </w:trPr>
        <w:tc>
          <w:tcPr>
            <w:tcW w:w="5353" w:type="dxa"/>
          </w:tcPr>
          <w:p w14:paraId="540CC4FD" w14:textId="77777777" w:rsidR="00743450" w:rsidRPr="0011660D" w:rsidRDefault="00CF4E4D" w:rsidP="000C4086">
            <w:r w:rsidRPr="0011660D">
              <w:t xml:space="preserve">The </w:t>
            </w:r>
            <w:r w:rsidR="00743450" w:rsidRPr="0011660D">
              <w:t>respon</w:t>
            </w:r>
            <w:r w:rsidRPr="0011660D">
              <w:t xml:space="preserve">sibility for </w:t>
            </w:r>
            <w:r w:rsidRPr="000C4086">
              <w:rPr>
                <w:szCs w:val="24"/>
              </w:rPr>
              <w:t>implementation and management of proper health and safety controls within the school</w:t>
            </w:r>
            <w:r w:rsidR="00743450" w:rsidRPr="0011660D">
              <w:t xml:space="preserve"> is that of</w:t>
            </w:r>
            <w:r w:rsidR="00EE6E9D">
              <w:t xml:space="preserve"> eg </w:t>
            </w:r>
            <w:r w:rsidR="00BF6C9C">
              <w:t>h</w:t>
            </w:r>
            <w:r w:rsidR="00EE6E9D">
              <w:t>eadteacher</w:t>
            </w:r>
            <w:r w:rsidR="00743450" w:rsidRPr="0011660D">
              <w:t>:</w:t>
            </w:r>
          </w:p>
          <w:p w14:paraId="08EE0FF4" w14:textId="77777777" w:rsidR="00743450" w:rsidRDefault="00743450" w:rsidP="000C4086"/>
        </w:tc>
        <w:tc>
          <w:tcPr>
            <w:tcW w:w="4049" w:type="dxa"/>
          </w:tcPr>
          <w:p w14:paraId="2FE6C8A7" w14:textId="55193ED8" w:rsidR="00CA2528" w:rsidRDefault="00743450" w:rsidP="000C4086">
            <w:pPr>
              <w:rPr>
                <w:i/>
              </w:rPr>
            </w:pPr>
            <w:r w:rsidRPr="000C4086">
              <w:rPr>
                <w:i/>
              </w:rPr>
              <w:t>Name</w:t>
            </w:r>
            <w:r w:rsidR="00B9537B">
              <w:rPr>
                <w:i/>
              </w:rPr>
              <w:t xml:space="preserve"> </w:t>
            </w:r>
            <w:r w:rsidR="00D44401">
              <w:rPr>
                <w:i/>
              </w:rPr>
              <w:t>and</w:t>
            </w:r>
            <w:r w:rsidR="00B9537B">
              <w:rPr>
                <w:i/>
              </w:rPr>
              <w:t xml:space="preserve"> Designation</w:t>
            </w:r>
          </w:p>
          <w:p w14:paraId="448CC820" w14:textId="05EDCCEA" w:rsidR="001042F5" w:rsidRDefault="001042F5" w:rsidP="000C4086">
            <w:pPr>
              <w:rPr>
                <w:i/>
              </w:rPr>
            </w:pPr>
            <w:r>
              <w:rPr>
                <w:i/>
              </w:rPr>
              <w:t>Caroline Boden</w:t>
            </w:r>
          </w:p>
          <w:p w14:paraId="0EDAEFB3" w14:textId="671BD9AF" w:rsidR="001042F5" w:rsidRDefault="001042F5" w:rsidP="000C4086">
            <w:r>
              <w:rPr>
                <w:i/>
              </w:rPr>
              <w:t>Headteacher</w:t>
            </w:r>
          </w:p>
          <w:p w14:paraId="43AC6D4F" w14:textId="77777777" w:rsidR="00743450" w:rsidRPr="00CA2528" w:rsidRDefault="00743450" w:rsidP="00CA2528"/>
        </w:tc>
      </w:tr>
      <w:tr w:rsidR="00743450" w14:paraId="59B0EE51" w14:textId="77777777" w:rsidTr="0069755D">
        <w:trPr>
          <w:trHeight w:val="399"/>
          <w:jc w:val="center"/>
        </w:trPr>
        <w:tc>
          <w:tcPr>
            <w:tcW w:w="5353" w:type="dxa"/>
          </w:tcPr>
          <w:p w14:paraId="5E398EA2" w14:textId="77777777" w:rsidR="00743450" w:rsidRDefault="00743450" w:rsidP="000C4086">
            <w:r>
              <w:t xml:space="preserve">The </w:t>
            </w:r>
            <w:r w:rsidR="00213B25">
              <w:t xml:space="preserve">delegated </w:t>
            </w:r>
            <w:r w:rsidR="005D1786">
              <w:t xml:space="preserve">member of staff with </w:t>
            </w:r>
            <w:r>
              <w:t xml:space="preserve">day-to-day responsibility for ensuring this policy is put into practice is </w:t>
            </w:r>
            <w:r w:rsidR="00FA5D30">
              <w:t xml:space="preserve">eg </w:t>
            </w:r>
            <w:r w:rsidR="00D44401">
              <w:t>s</w:t>
            </w:r>
            <w:r w:rsidR="00EE6E9D">
              <w:t xml:space="preserve">chool </w:t>
            </w:r>
            <w:r w:rsidR="00D44401">
              <w:t>b</w:t>
            </w:r>
            <w:r w:rsidR="00EE6E9D">
              <w:t xml:space="preserve">usiness </w:t>
            </w:r>
            <w:r w:rsidR="00D44401">
              <w:t>m</w:t>
            </w:r>
            <w:r w:rsidR="00EE6E9D">
              <w:t xml:space="preserve">anager, </w:t>
            </w:r>
            <w:r w:rsidR="00D44401">
              <w:t>h</w:t>
            </w:r>
            <w:r>
              <w:t xml:space="preserve">ealth </w:t>
            </w:r>
            <w:r w:rsidR="00D44401">
              <w:t>and s</w:t>
            </w:r>
            <w:r>
              <w:t xml:space="preserve">afety </w:t>
            </w:r>
            <w:r w:rsidR="00D44401">
              <w:t>c</w:t>
            </w:r>
            <w:r>
              <w:t>o-ordinator</w:t>
            </w:r>
            <w:r w:rsidR="00EE6E9D">
              <w:t xml:space="preserve"> etc</w:t>
            </w:r>
            <w:r>
              <w:t>:</w:t>
            </w:r>
          </w:p>
          <w:p w14:paraId="6121BC89" w14:textId="77777777" w:rsidR="00743450" w:rsidRDefault="00743450" w:rsidP="000C4086"/>
        </w:tc>
        <w:tc>
          <w:tcPr>
            <w:tcW w:w="4049" w:type="dxa"/>
          </w:tcPr>
          <w:p w14:paraId="3101F2DF" w14:textId="77777777" w:rsidR="00743450" w:rsidRDefault="00743450" w:rsidP="000C4086">
            <w:pPr>
              <w:rPr>
                <w:i/>
              </w:rPr>
            </w:pPr>
            <w:r w:rsidRPr="000C4086">
              <w:rPr>
                <w:i/>
              </w:rPr>
              <w:t>Name</w:t>
            </w:r>
            <w:r w:rsidR="00B9537B">
              <w:rPr>
                <w:i/>
              </w:rPr>
              <w:t xml:space="preserve"> </w:t>
            </w:r>
            <w:r w:rsidR="00D44401">
              <w:rPr>
                <w:i/>
              </w:rPr>
              <w:t>and</w:t>
            </w:r>
            <w:r w:rsidR="00B9537B">
              <w:rPr>
                <w:i/>
              </w:rPr>
              <w:t xml:space="preserve"> Designation</w:t>
            </w:r>
          </w:p>
          <w:p w14:paraId="664AABE2" w14:textId="67B252DD" w:rsidR="001042F5" w:rsidRDefault="001042F5" w:rsidP="000C4086">
            <w:r>
              <w:rPr>
                <w:i/>
              </w:rPr>
              <w:t>Natalie Cox, Bursar</w:t>
            </w:r>
          </w:p>
        </w:tc>
      </w:tr>
      <w:tr w:rsidR="00743450" w14:paraId="00985146" w14:textId="77777777" w:rsidTr="0069755D">
        <w:trPr>
          <w:trHeight w:val="399"/>
          <w:jc w:val="center"/>
        </w:trPr>
        <w:tc>
          <w:tcPr>
            <w:tcW w:w="5353" w:type="dxa"/>
          </w:tcPr>
          <w:p w14:paraId="73B384DF" w14:textId="77777777" w:rsidR="00743450" w:rsidRPr="00E125C6" w:rsidRDefault="00743450" w:rsidP="000C4086">
            <w:r>
              <w:t xml:space="preserve">To ensure health and safety standards are maintained/improved, the following people have responsibility in their specific areas </w:t>
            </w:r>
            <w:r w:rsidR="00277558">
              <w:t>eg</w:t>
            </w:r>
            <w:r w:rsidR="00D44401">
              <w:t xml:space="preserve"> </w:t>
            </w:r>
            <w:r w:rsidRPr="00C14DBF">
              <w:t xml:space="preserve">premises issues, fire safety </w:t>
            </w:r>
            <w:r>
              <w:t>and</w:t>
            </w:r>
            <w:r w:rsidRPr="00C14DBF">
              <w:t xml:space="preserve"> other emergencies, out-of-hours arrangements, educational visits</w:t>
            </w:r>
            <w:r w:rsidR="00FA5D30">
              <w:t>:</w:t>
            </w:r>
          </w:p>
          <w:p w14:paraId="48FD4AFC" w14:textId="77777777" w:rsidR="00743450" w:rsidRDefault="00743450" w:rsidP="000C4086"/>
        </w:tc>
        <w:tc>
          <w:tcPr>
            <w:tcW w:w="4049" w:type="dxa"/>
          </w:tcPr>
          <w:p w14:paraId="383275A5" w14:textId="77777777" w:rsidR="00EE6E9D" w:rsidRDefault="00743450" w:rsidP="000C4086">
            <w:pPr>
              <w:rPr>
                <w:i/>
              </w:rPr>
            </w:pPr>
            <w:r w:rsidRPr="000C4086">
              <w:rPr>
                <w:i/>
              </w:rPr>
              <w:t>Name</w:t>
            </w:r>
            <w:r w:rsidR="00BB5A22">
              <w:rPr>
                <w:i/>
              </w:rPr>
              <w:t xml:space="preserve">s </w:t>
            </w:r>
            <w:r w:rsidR="00D44401">
              <w:rPr>
                <w:i/>
              </w:rPr>
              <w:t>and</w:t>
            </w:r>
            <w:r w:rsidR="00BB5A22">
              <w:rPr>
                <w:i/>
              </w:rPr>
              <w:t xml:space="preserve"> Designations</w:t>
            </w:r>
            <w:r w:rsidR="0069755D">
              <w:rPr>
                <w:i/>
              </w:rPr>
              <w:t xml:space="preserve"> eg</w:t>
            </w:r>
            <w:r w:rsidR="00EE6E9D">
              <w:rPr>
                <w:i/>
              </w:rPr>
              <w:t xml:space="preserve"> </w:t>
            </w:r>
          </w:p>
          <w:p w14:paraId="02D81B74" w14:textId="77777777" w:rsidR="00EE6E9D" w:rsidRDefault="00EE6E9D" w:rsidP="000C4086">
            <w:pPr>
              <w:rPr>
                <w:i/>
              </w:rPr>
            </w:pPr>
            <w:r>
              <w:rPr>
                <w:i/>
              </w:rPr>
              <w:t xml:space="preserve">Premises – </w:t>
            </w:r>
            <w:r w:rsidR="0069755D">
              <w:rPr>
                <w:i/>
              </w:rPr>
              <w:t>J Bloggs, Site Manager</w:t>
            </w:r>
          </w:p>
          <w:p w14:paraId="37A1E2D2" w14:textId="77777777" w:rsidR="00EE6E9D" w:rsidRDefault="00FE0F72" w:rsidP="000C4086">
            <w:pPr>
              <w:rPr>
                <w:i/>
              </w:rPr>
            </w:pPr>
            <w:r>
              <w:rPr>
                <w:i/>
              </w:rPr>
              <w:t xml:space="preserve">Fire </w:t>
            </w:r>
            <w:r w:rsidR="00D44401">
              <w:rPr>
                <w:i/>
              </w:rPr>
              <w:t>s</w:t>
            </w:r>
            <w:r>
              <w:rPr>
                <w:i/>
              </w:rPr>
              <w:t xml:space="preserve">afety – </w:t>
            </w:r>
          </w:p>
          <w:p w14:paraId="5887562D" w14:textId="77777777" w:rsidR="000413A6" w:rsidRDefault="000413A6" w:rsidP="000C4086">
            <w:pPr>
              <w:rPr>
                <w:i/>
              </w:rPr>
            </w:pPr>
            <w:r>
              <w:rPr>
                <w:i/>
              </w:rPr>
              <w:t xml:space="preserve">Emergency </w:t>
            </w:r>
            <w:r w:rsidR="00D44401">
              <w:rPr>
                <w:i/>
              </w:rPr>
              <w:t>p</w:t>
            </w:r>
            <w:r>
              <w:rPr>
                <w:i/>
              </w:rPr>
              <w:t>lans</w:t>
            </w:r>
            <w:r w:rsidR="0069755D">
              <w:rPr>
                <w:i/>
              </w:rPr>
              <w:t xml:space="preserve"> </w:t>
            </w:r>
            <w:r>
              <w:rPr>
                <w:i/>
              </w:rPr>
              <w:t>-</w:t>
            </w:r>
            <w:r w:rsidR="0069755D">
              <w:rPr>
                <w:i/>
              </w:rPr>
              <w:t xml:space="preserve"> </w:t>
            </w:r>
          </w:p>
          <w:p w14:paraId="5B01DC8E" w14:textId="77777777" w:rsidR="00FE0F72" w:rsidRDefault="00FE0F72" w:rsidP="000C4086">
            <w:pPr>
              <w:rPr>
                <w:i/>
              </w:rPr>
            </w:pPr>
            <w:r>
              <w:rPr>
                <w:i/>
              </w:rPr>
              <w:t xml:space="preserve">Educational </w:t>
            </w:r>
            <w:r w:rsidR="00D44401">
              <w:rPr>
                <w:i/>
              </w:rPr>
              <w:t>v</w:t>
            </w:r>
            <w:r>
              <w:rPr>
                <w:i/>
              </w:rPr>
              <w:t xml:space="preserve">isits – </w:t>
            </w:r>
          </w:p>
          <w:p w14:paraId="7177161D" w14:textId="77777777" w:rsidR="00FE0F72" w:rsidRPr="0011660D" w:rsidRDefault="00FE0F72" w:rsidP="000C4086">
            <w:r>
              <w:rPr>
                <w:i/>
              </w:rPr>
              <w:t>etc</w:t>
            </w:r>
          </w:p>
        </w:tc>
      </w:tr>
      <w:tr w:rsidR="00743450" w14:paraId="21280A8B" w14:textId="77777777" w:rsidTr="0069755D">
        <w:trPr>
          <w:trHeight w:val="399"/>
          <w:jc w:val="center"/>
        </w:trPr>
        <w:tc>
          <w:tcPr>
            <w:tcW w:w="5353" w:type="dxa"/>
          </w:tcPr>
          <w:p w14:paraId="6E728BEC" w14:textId="77777777" w:rsidR="00743450" w:rsidRDefault="00D44401" w:rsidP="000C4086">
            <w:r>
              <w:t>H</w:t>
            </w:r>
            <w:r w:rsidR="00743450">
              <w:t xml:space="preserve">ealth </w:t>
            </w:r>
            <w:r>
              <w:t>and s</w:t>
            </w:r>
            <w:r w:rsidR="00743450">
              <w:t xml:space="preserve">afety </w:t>
            </w:r>
            <w:r w:rsidR="007B7432">
              <w:t>objectives</w:t>
            </w:r>
            <w:r w:rsidR="00743450" w:rsidRPr="000C4086">
              <w:rPr>
                <w:b/>
                <w:sz w:val="28"/>
                <w:szCs w:val="28"/>
              </w:rPr>
              <w:t xml:space="preserve"> </w:t>
            </w:r>
            <w:r w:rsidR="00743450">
              <w:t xml:space="preserve">for the school </w:t>
            </w:r>
            <w:r w:rsidR="00CC7CE4">
              <w:t>(</w:t>
            </w:r>
            <w:r w:rsidR="00743450" w:rsidRPr="00C14DBF">
              <w:t>as identified by accident/incident investigation, consultatio</w:t>
            </w:r>
            <w:r w:rsidR="00FA5D30">
              <w:t>n, review of risk assessments, h</w:t>
            </w:r>
            <w:r w:rsidR="007B7432">
              <w:t xml:space="preserve">ealth </w:t>
            </w:r>
            <w:r>
              <w:t>and</w:t>
            </w:r>
            <w:r w:rsidR="007B7432">
              <w:t xml:space="preserve"> </w:t>
            </w:r>
            <w:r w:rsidR="00FA5D30">
              <w:t>s</w:t>
            </w:r>
            <w:r w:rsidR="007B7432">
              <w:t>afety</w:t>
            </w:r>
            <w:r w:rsidR="00743450" w:rsidRPr="00C14DBF">
              <w:t xml:space="preserve"> management support and audit visits</w:t>
            </w:r>
            <w:r w:rsidR="005D1786">
              <w:t>; advice from the county council</w:t>
            </w:r>
            <w:r w:rsidR="00743450" w:rsidRPr="00C14DBF">
              <w:t xml:space="preserve"> etc</w:t>
            </w:r>
            <w:r>
              <w:t>,</w:t>
            </w:r>
            <w:r w:rsidR="00743450" w:rsidRPr="00C14DBF">
              <w:t xml:space="preserve"> or other sources </w:t>
            </w:r>
            <w:r w:rsidR="00277558">
              <w:t>e</w:t>
            </w:r>
            <w:r>
              <w:t>g</w:t>
            </w:r>
            <w:r w:rsidR="00CF4E4D">
              <w:t xml:space="preserve"> </w:t>
            </w:r>
            <w:r w:rsidR="00CF4E4D" w:rsidRPr="0011660D">
              <w:t>D</w:t>
            </w:r>
            <w:r w:rsidR="005F0C55">
              <w:t>fE</w:t>
            </w:r>
            <w:r w:rsidR="00743450" w:rsidRPr="0011660D">
              <w:t>,</w:t>
            </w:r>
            <w:r w:rsidR="00743450" w:rsidRPr="00C14DBF">
              <w:t xml:space="preserve"> Teacher</w:t>
            </w:r>
            <w:r w:rsidR="005F0C55">
              <w:t>s.N</w:t>
            </w:r>
            <w:r w:rsidR="00743450" w:rsidRPr="00C14DBF">
              <w:t>et, other schools</w:t>
            </w:r>
            <w:r w:rsidR="005D1786">
              <w:t xml:space="preserve">, </w:t>
            </w:r>
            <w:r w:rsidR="007B7432">
              <w:t xml:space="preserve">the </w:t>
            </w:r>
            <w:r w:rsidR="005D1786">
              <w:t>HSE</w:t>
            </w:r>
            <w:r w:rsidR="00CC7CE4">
              <w:t>)</w:t>
            </w:r>
            <w:r w:rsidR="00743450">
              <w:t xml:space="preserve"> will be </w:t>
            </w:r>
            <w:r w:rsidR="00C74D48">
              <w:t xml:space="preserve">developed </w:t>
            </w:r>
            <w:r w:rsidR="00B60AC6">
              <w:t xml:space="preserve">and monitored </w:t>
            </w:r>
            <w:r w:rsidR="00743450">
              <w:t xml:space="preserve">by: </w:t>
            </w:r>
          </w:p>
          <w:p w14:paraId="3B6EBDFE" w14:textId="77777777" w:rsidR="00743450" w:rsidRDefault="00743450" w:rsidP="000C4086"/>
        </w:tc>
        <w:tc>
          <w:tcPr>
            <w:tcW w:w="4049" w:type="dxa"/>
          </w:tcPr>
          <w:p w14:paraId="227B95D0" w14:textId="77777777" w:rsidR="00743450" w:rsidRDefault="00743450" w:rsidP="000C4086">
            <w:pPr>
              <w:rPr>
                <w:i/>
              </w:rPr>
            </w:pPr>
            <w:r w:rsidRPr="000C4086">
              <w:rPr>
                <w:i/>
              </w:rPr>
              <w:t>Name</w:t>
            </w:r>
            <w:r w:rsidR="00B9537B">
              <w:rPr>
                <w:i/>
              </w:rPr>
              <w:t xml:space="preserve"> </w:t>
            </w:r>
            <w:r w:rsidR="00D44401">
              <w:rPr>
                <w:i/>
              </w:rPr>
              <w:t>and</w:t>
            </w:r>
            <w:r w:rsidR="00B9537B">
              <w:rPr>
                <w:i/>
              </w:rPr>
              <w:t xml:space="preserve"> Designation</w:t>
            </w:r>
          </w:p>
          <w:p w14:paraId="1DBB0A14" w14:textId="77777777" w:rsidR="001042F5" w:rsidRDefault="001042F5" w:rsidP="001042F5">
            <w:pPr>
              <w:rPr>
                <w:i/>
                <w:sz w:val="22"/>
              </w:rPr>
            </w:pPr>
            <w:r>
              <w:rPr>
                <w:i/>
              </w:rPr>
              <w:t>Premises – Tammy</w:t>
            </w:r>
          </w:p>
          <w:p w14:paraId="2B7E5F02" w14:textId="77777777" w:rsidR="001042F5" w:rsidRDefault="001042F5" w:rsidP="001042F5">
            <w:pPr>
              <w:rPr>
                <w:i/>
              </w:rPr>
            </w:pPr>
            <w:r>
              <w:rPr>
                <w:i/>
              </w:rPr>
              <w:t>Site Manager - Tammy</w:t>
            </w:r>
          </w:p>
          <w:p w14:paraId="2A0F9CFB" w14:textId="12E7AE54" w:rsidR="001042F5" w:rsidRDefault="001042F5" w:rsidP="001042F5">
            <w:pPr>
              <w:rPr>
                <w:i/>
              </w:rPr>
            </w:pPr>
            <w:r>
              <w:rPr>
                <w:i/>
              </w:rPr>
              <w:t>Fire safety –</w:t>
            </w:r>
            <w:r>
              <w:rPr>
                <w:i/>
              </w:rPr>
              <w:t xml:space="preserve"> Natalie Cox</w:t>
            </w:r>
          </w:p>
          <w:p w14:paraId="34060713" w14:textId="77777777" w:rsidR="001042F5" w:rsidRDefault="001042F5" w:rsidP="001042F5">
            <w:pPr>
              <w:rPr>
                <w:i/>
              </w:rPr>
            </w:pPr>
            <w:r>
              <w:rPr>
                <w:i/>
              </w:rPr>
              <w:t>Emergency plans – Caroline Boden</w:t>
            </w:r>
          </w:p>
          <w:p w14:paraId="664A3F17" w14:textId="77777777" w:rsidR="001042F5" w:rsidRDefault="001042F5" w:rsidP="001042F5">
            <w:pPr>
              <w:rPr>
                <w:i/>
              </w:rPr>
            </w:pPr>
            <w:r>
              <w:rPr>
                <w:i/>
              </w:rPr>
              <w:t>Educational visits – Caroline Boden</w:t>
            </w:r>
          </w:p>
          <w:p w14:paraId="7A2F0C8C" w14:textId="77777777" w:rsidR="00FE0F72" w:rsidRDefault="00FE0F72" w:rsidP="000C4086">
            <w:pPr>
              <w:rPr>
                <w:i/>
              </w:rPr>
            </w:pPr>
          </w:p>
          <w:p w14:paraId="7A015BB4" w14:textId="77777777" w:rsidR="00FE0F72" w:rsidRDefault="00FE0F72" w:rsidP="000C4086"/>
        </w:tc>
      </w:tr>
      <w:tr w:rsidR="000C32FB" w14:paraId="50E8F239" w14:textId="77777777" w:rsidTr="0069755D">
        <w:trPr>
          <w:trHeight w:val="399"/>
          <w:jc w:val="center"/>
        </w:trPr>
        <w:tc>
          <w:tcPr>
            <w:tcW w:w="5353" w:type="dxa"/>
          </w:tcPr>
          <w:p w14:paraId="18293D9B" w14:textId="77777777" w:rsidR="000C32FB" w:rsidRDefault="00D44401" w:rsidP="00E95F17">
            <w:r>
              <w:t>D</w:t>
            </w:r>
            <w:r w:rsidR="000C32FB">
              <w:t xml:space="preserve">ocumented </w:t>
            </w:r>
            <w:r>
              <w:t>h</w:t>
            </w:r>
            <w:r w:rsidR="000C32FB">
              <w:t xml:space="preserve">ealth </w:t>
            </w:r>
            <w:r>
              <w:t>and s</w:t>
            </w:r>
            <w:r w:rsidR="000C32FB">
              <w:t>afety objectives</w:t>
            </w:r>
            <w:r w:rsidR="00E831BB">
              <w:t xml:space="preserve"> and </w:t>
            </w:r>
            <w:r w:rsidR="00DA7421">
              <w:t xml:space="preserve">any associated </w:t>
            </w:r>
            <w:r w:rsidR="00E831BB">
              <w:t>action plan</w:t>
            </w:r>
            <w:r w:rsidR="00DA7421">
              <w:t>(s) can be found</w:t>
            </w:r>
            <w:r w:rsidR="000C32FB">
              <w:t xml:space="preserve">: </w:t>
            </w:r>
          </w:p>
          <w:p w14:paraId="012D2540" w14:textId="77777777" w:rsidR="000C32FB" w:rsidRDefault="000C32FB" w:rsidP="00E95F17"/>
          <w:p w14:paraId="3BFAB5BB" w14:textId="77777777" w:rsidR="00E831BB" w:rsidRPr="00BE2903" w:rsidRDefault="00E831BB" w:rsidP="00E95F17">
            <w:r w:rsidRPr="00D44401">
              <w:rPr>
                <w:szCs w:val="24"/>
              </w:rPr>
              <w:t>Note</w:t>
            </w:r>
            <w:r w:rsidRPr="0069755D">
              <w:rPr>
                <w:szCs w:val="24"/>
              </w:rPr>
              <w:t>: Any actions arising from those objectives should be documented eg as an action plan, and monitored to ensure they are achieved.</w:t>
            </w:r>
          </w:p>
        </w:tc>
        <w:tc>
          <w:tcPr>
            <w:tcW w:w="4049" w:type="dxa"/>
          </w:tcPr>
          <w:p w14:paraId="68683286" w14:textId="77777777" w:rsidR="001042F5" w:rsidRDefault="000C32FB" w:rsidP="00E95F17">
            <w:pPr>
              <w:rPr>
                <w:i/>
                <w:szCs w:val="24"/>
              </w:rPr>
            </w:pPr>
            <w:r>
              <w:rPr>
                <w:i/>
              </w:rPr>
              <w:t>Location</w:t>
            </w:r>
            <w:r w:rsidR="00E831BB">
              <w:rPr>
                <w:i/>
              </w:rPr>
              <w:t xml:space="preserve"> </w:t>
            </w:r>
            <w:r w:rsidR="0027333C">
              <w:rPr>
                <w:i/>
              </w:rPr>
              <w:t xml:space="preserve">eg </w:t>
            </w:r>
            <w:r w:rsidR="0027333C" w:rsidRPr="0069755D">
              <w:rPr>
                <w:i/>
                <w:szCs w:val="24"/>
              </w:rPr>
              <w:t>within the School Development Plan</w:t>
            </w:r>
            <w:r w:rsidR="00D44401">
              <w:rPr>
                <w:i/>
                <w:szCs w:val="24"/>
              </w:rPr>
              <w:t xml:space="preserve"> or</w:t>
            </w:r>
            <w:r w:rsidR="0027333C" w:rsidRPr="0069755D">
              <w:rPr>
                <w:i/>
                <w:szCs w:val="24"/>
              </w:rPr>
              <w:t xml:space="preserve"> in the minutes of </w:t>
            </w:r>
            <w:r w:rsidR="00D44401">
              <w:rPr>
                <w:i/>
                <w:szCs w:val="24"/>
              </w:rPr>
              <w:t>g</w:t>
            </w:r>
            <w:r w:rsidR="0027333C" w:rsidRPr="0069755D">
              <w:rPr>
                <w:i/>
                <w:szCs w:val="24"/>
              </w:rPr>
              <w:t xml:space="preserve">overnors or </w:t>
            </w:r>
            <w:r w:rsidR="00D44401">
              <w:rPr>
                <w:i/>
                <w:szCs w:val="24"/>
              </w:rPr>
              <w:t>s</w:t>
            </w:r>
            <w:r w:rsidR="0027333C" w:rsidRPr="0069755D">
              <w:rPr>
                <w:i/>
                <w:szCs w:val="24"/>
              </w:rPr>
              <w:t xml:space="preserve">taff meetings. </w:t>
            </w:r>
          </w:p>
          <w:p w14:paraId="00936B77" w14:textId="77777777" w:rsidR="001042F5" w:rsidRDefault="001042F5" w:rsidP="00E95F17">
            <w:pPr>
              <w:rPr>
                <w:i/>
                <w:szCs w:val="24"/>
              </w:rPr>
            </w:pPr>
            <w:r>
              <w:rPr>
                <w:i/>
                <w:szCs w:val="24"/>
              </w:rPr>
              <w:t>School server in policies</w:t>
            </w:r>
          </w:p>
          <w:p w14:paraId="5ECEA2B3" w14:textId="77777777" w:rsidR="001042F5" w:rsidRDefault="001042F5" w:rsidP="00E95F17">
            <w:pPr>
              <w:rPr>
                <w:i/>
                <w:szCs w:val="24"/>
              </w:rPr>
            </w:pPr>
            <w:r>
              <w:rPr>
                <w:i/>
                <w:szCs w:val="24"/>
              </w:rPr>
              <w:t>Website</w:t>
            </w:r>
          </w:p>
          <w:p w14:paraId="408F0123" w14:textId="77777777" w:rsidR="001042F5" w:rsidRDefault="001042F5" w:rsidP="00E95F17">
            <w:pPr>
              <w:rPr>
                <w:i/>
                <w:szCs w:val="24"/>
              </w:rPr>
            </w:pPr>
            <w:r>
              <w:rPr>
                <w:i/>
                <w:szCs w:val="24"/>
              </w:rPr>
              <w:t>Gov minutes</w:t>
            </w:r>
          </w:p>
          <w:p w14:paraId="1C1AAA98" w14:textId="20553643" w:rsidR="000C32FB" w:rsidRPr="0027333C" w:rsidRDefault="001042F5" w:rsidP="00E95F17">
            <w:pPr>
              <w:rPr>
                <w:i/>
              </w:rPr>
            </w:pPr>
            <w:r>
              <w:rPr>
                <w:i/>
                <w:szCs w:val="24"/>
              </w:rPr>
              <w:t>H and S folder in school office</w:t>
            </w:r>
            <w:r w:rsidR="0027333C" w:rsidRPr="0069755D">
              <w:rPr>
                <w:i/>
                <w:szCs w:val="24"/>
              </w:rPr>
              <w:t xml:space="preserve"> </w:t>
            </w:r>
          </w:p>
          <w:p w14:paraId="460F3820" w14:textId="77777777" w:rsidR="0027333C" w:rsidRDefault="0027333C" w:rsidP="00E95F17"/>
        </w:tc>
      </w:tr>
      <w:tr w:rsidR="000C32FB" w14:paraId="2AAB3ECB" w14:textId="77777777" w:rsidTr="00E95F17">
        <w:trPr>
          <w:trHeight w:val="399"/>
          <w:jc w:val="center"/>
        </w:trPr>
        <w:tc>
          <w:tcPr>
            <w:tcW w:w="9402" w:type="dxa"/>
            <w:gridSpan w:val="2"/>
          </w:tcPr>
          <w:p w14:paraId="13A1634E" w14:textId="77777777" w:rsidR="000C32FB" w:rsidRDefault="000C32FB" w:rsidP="00E95F17">
            <w:r>
              <w:t>All employees within the school have a responsibility to:</w:t>
            </w:r>
          </w:p>
          <w:p w14:paraId="316B5EB6" w14:textId="77777777" w:rsidR="000C32FB" w:rsidRDefault="000C32FB" w:rsidP="00E95F17">
            <w:pPr>
              <w:jc w:val="both"/>
            </w:pPr>
          </w:p>
          <w:p w14:paraId="7F1D2882" w14:textId="77777777" w:rsidR="000C32FB" w:rsidRDefault="000C32FB" w:rsidP="00990F90">
            <w:pPr>
              <w:numPr>
                <w:ilvl w:val="0"/>
                <w:numId w:val="2"/>
              </w:numPr>
              <w:tabs>
                <w:tab w:val="clear" w:pos="720"/>
                <w:tab w:val="num" w:pos="360"/>
              </w:tabs>
              <w:ind w:left="360"/>
              <w:jc w:val="both"/>
            </w:pPr>
            <w:r>
              <w:t xml:space="preserve">Co-operate with the </w:t>
            </w:r>
            <w:r w:rsidR="00D44401">
              <w:t>h</w:t>
            </w:r>
            <w:r w:rsidRPr="0011660D">
              <w:t>ead</w:t>
            </w:r>
            <w:r>
              <w:t>t</w:t>
            </w:r>
            <w:r w:rsidRPr="0011660D">
              <w:t>eacher</w:t>
            </w:r>
            <w:r>
              <w:t xml:space="preserve"> and his/her nominated representatives on all matters relating to health and safety;</w:t>
            </w:r>
          </w:p>
          <w:p w14:paraId="1CA7EC81" w14:textId="77777777" w:rsidR="000C32FB" w:rsidRDefault="000C32FB" w:rsidP="00990F90">
            <w:pPr>
              <w:numPr>
                <w:ilvl w:val="0"/>
                <w:numId w:val="2"/>
              </w:numPr>
              <w:tabs>
                <w:tab w:val="clear" w:pos="720"/>
                <w:tab w:val="num" w:pos="360"/>
              </w:tabs>
              <w:ind w:left="360"/>
              <w:jc w:val="both"/>
            </w:pPr>
            <w:r>
              <w:t>Not interfere with anything provided to safeguard their health and safety;</w:t>
            </w:r>
          </w:p>
          <w:p w14:paraId="7128CC47" w14:textId="77777777" w:rsidR="000C32FB" w:rsidRPr="00C14DBF" w:rsidRDefault="000C32FB" w:rsidP="00990F90">
            <w:pPr>
              <w:numPr>
                <w:ilvl w:val="0"/>
                <w:numId w:val="2"/>
              </w:numPr>
              <w:tabs>
                <w:tab w:val="clear" w:pos="720"/>
                <w:tab w:val="num" w:pos="360"/>
              </w:tabs>
              <w:ind w:left="360"/>
              <w:jc w:val="both"/>
            </w:pPr>
            <w:r>
              <w:t>Take reasonable care of their own health and safety</w:t>
            </w:r>
            <w:r w:rsidRPr="00C14DBF">
              <w:t xml:space="preserve">, and not knowingly place anyone who may be affected by </w:t>
            </w:r>
            <w:r>
              <w:t xml:space="preserve">their </w:t>
            </w:r>
            <w:r w:rsidRPr="00C14DBF">
              <w:t xml:space="preserve">work activities at risk; </w:t>
            </w:r>
          </w:p>
          <w:p w14:paraId="4531C192" w14:textId="77777777" w:rsidR="000C32FB" w:rsidRDefault="000C32FB" w:rsidP="00990F90">
            <w:pPr>
              <w:numPr>
                <w:ilvl w:val="0"/>
                <w:numId w:val="2"/>
              </w:numPr>
              <w:tabs>
                <w:tab w:val="clear" w:pos="720"/>
                <w:tab w:val="num" w:pos="360"/>
              </w:tabs>
              <w:ind w:left="360"/>
              <w:jc w:val="both"/>
            </w:pPr>
            <w:r w:rsidRPr="00C14DBF">
              <w:t>Report all health and safety concerns to an appropriate person (as detailed</w:t>
            </w:r>
            <w:r>
              <w:t xml:space="preserve"> in this policy statement)</w:t>
            </w:r>
            <w:r w:rsidR="00D44401">
              <w:t>; and,</w:t>
            </w:r>
          </w:p>
          <w:p w14:paraId="20DBC898" w14:textId="77777777" w:rsidR="000C32FB" w:rsidRDefault="000C32FB" w:rsidP="00990F90">
            <w:pPr>
              <w:numPr>
                <w:ilvl w:val="0"/>
                <w:numId w:val="2"/>
              </w:numPr>
              <w:tabs>
                <w:tab w:val="clear" w:pos="720"/>
                <w:tab w:val="num" w:pos="360"/>
              </w:tabs>
              <w:ind w:left="360"/>
              <w:jc w:val="both"/>
            </w:pPr>
            <w:r>
              <w:t>Adhere to the School Teachers Pay and Conditions Document which state that teachers’ professional duties include maintaining good order and discipline among the pupils and safeguarding their health and safety both when they are authorised to be on the school premises and when they are engaged in authorised school activities elsewhere.</w:t>
            </w:r>
          </w:p>
        </w:tc>
      </w:tr>
    </w:tbl>
    <w:p w14:paraId="0694C7D8" w14:textId="77777777" w:rsidR="000C32FB" w:rsidRPr="00F90D08" w:rsidRDefault="000C32FB" w:rsidP="000C32FB">
      <w:pPr>
        <w:rPr>
          <w:b/>
          <w:szCs w:val="24"/>
        </w:rPr>
      </w:pPr>
    </w:p>
    <w:p w14:paraId="14C351A2" w14:textId="77777777" w:rsidR="000C32FB" w:rsidRDefault="000C32FB" w:rsidP="00743450">
      <w:pPr>
        <w:rPr>
          <w:b/>
          <w:szCs w:val="24"/>
        </w:rPr>
      </w:pPr>
    </w:p>
    <w:p w14:paraId="241F751E" w14:textId="77777777" w:rsidR="0084404D" w:rsidRPr="00F90D08" w:rsidRDefault="0084404D" w:rsidP="0069755D">
      <w:pPr>
        <w:ind w:left="-142"/>
        <w:jc w:val="both"/>
        <w:rPr>
          <w:szCs w:val="24"/>
        </w:rPr>
      </w:pPr>
    </w:p>
    <w:p w14:paraId="65DCBB64" w14:textId="77777777" w:rsidR="00743450" w:rsidRPr="00F90D08" w:rsidRDefault="00743450" w:rsidP="00743450">
      <w:pPr>
        <w:jc w:val="both"/>
        <w:rPr>
          <w:szCs w:val="24"/>
        </w:rPr>
      </w:pPr>
    </w:p>
    <w:p w14:paraId="600DCDB5" w14:textId="77777777" w:rsidR="00743450" w:rsidRPr="00ED4EA7" w:rsidRDefault="00743450" w:rsidP="00FA5D30">
      <w:pPr>
        <w:rPr>
          <w:sz w:val="28"/>
          <w:szCs w:val="28"/>
        </w:rPr>
      </w:pPr>
      <w:r w:rsidRPr="009F62FD">
        <w:rPr>
          <w:b/>
          <w:sz w:val="28"/>
          <w:szCs w:val="28"/>
        </w:rPr>
        <w:t xml:space="preserve">Health and </w:t>
      </w:r>
      <w:r w:rsidR="00D44401">
        <w:rPr>
          <w:b/>
          <w:sz w:val="28"/>
          <w:szCs w:val="28"/>
        </w:rPr>
        <w:t>s</w:t>
      </w:r>
      <w:r w:rsidRPr="009F62FD">
        <w:rPr>
          <w:b/>
          <w:sz w:val="28"/>
          <w:szCs w:val="28"/>
        </w:rPr>
        <w:t>afety</w:t>
      </w:r>
      <w:r>
        <w:rPr>
          <w:b/>
          <w:sz w:val="28"/>
          <w:szCs w:val="28"/>
        </w:rPr>
        <w:t xml:space="preserve"> </w:t>
      </w:r>
      <w:r w:rsidR="00D44401">
        <w:rPr>
          <w:b/>
          <w:sz w:val="28"/>
          <w:szCs w:val="28"/>
        </w:rPr>
        <w:t>r</w:t>
      </w:r>
      <w:r>
        <w:rPr>
          <w:b/>
          <w:sz w:val="28"/>
          <w:szCs w:val="28"/>
        </w:rPr>
        <w:t xml:space="preserve">isks </w:t>
      </w:r>
      <w:r w:rsidR="00D44401">
        <w:rPr>
          <w:b/>
          <w:sz w:val="28"/>
          <w:szCs w:val="28"/>
        </w:rPr>
        <w:t>a</w:t>
      </w:r>
      <w:r>
        <w:rPr>
          <w:b/>
          <w:sz w:val="28"/>
          <w:szCs w:val="28"/>
        </w:rPr>
        <w:t xml:space="preserve">rising from </w:t>
      </w:r>
      <w:r w:rsidR="00D44401">
        <w:rPr>
          <w:b/>
          <w:sz w:val="28"/>
          <w:szCs w:val="28"/>
        </w:rPr>
        <w:t>w</w:t>
      </w:r>
      <w:r>
        <w:rPr>
          <w:b/>
          <w:sz w:val="28"/>
          <w:szCs w:val="28"/>
        </w:rPr>
        <w:t xml:space="preserve">ork </w:t>
      </w:r>
      <w:r w:rsidR="00D44401">
        <w:rPr>
          <w:b/>
          <w:sz w:val="28"/>
          <w:szCs w:val="28"/>
        </w:rPr>
        <w:t>a</w:t>
      </w:r>
      <w:r w:rsidRPr="009F62FD">
        <w:rPr>
          <w:b/>
          <w:sz w:val="28"/>
          <w:szCs w:val="28"/>
        </w:rPr>
        <w:t>ctivities</w:t>
      </w:r>
    </w:p>
    <w:p w14:paraId="0C99858E" w14:textId="77777777" w:rsidR="00743450" w:rsidRDefault="00743450" w:rsidP="00743450"/>
    <w:p w14:paraId="78A5422B" w14:textId="77777777" w:rsidR="00743450" w:rsidRDefault="00743450" w:rsidP="00A26EE3">
      <w:pPr>
        <w:jc w:val="both"/>
      </w:pPr>
      <w:r>
        <w:t>I/we will ensure that so far as is reasonably practicable, all areas of risk are assessed and adequate control measures are put in place to ensure the health and safety o</w:t>
      </w:r>
      <w:r w:rsidRPr="00453216">
        <w:t xml:space="preserve">f </w:t>
      </w:r>
      <w:r>
        <w:t xml:space="preserve">all employees, pupils, contractors, non-employees and anyone else affected by the school's activities. </w:t>
      </w:r>
    </w:p>
    <w:p w14:paraId="76E8648D" w14:textId="77777777" w:rsidR="00743450" w:rsidRDefault="00743450" w:rsidP="00743450"/>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1042F5" w14:paraId="1FEF605D" w14:textId="77777777" w:rsidTr="00584BA9">
        <w:tc>
          <w:tcPr>
            <w:tcW w:w="5387" w:type="dxa"/>
          </w:tcPr>
          <w:p w14:paraId="4C667C05" w14:textId="77777777" w:rsidR="001042F5" w:rsidRDefault="001042F5" w:rsidP="001042F5">
            <w:r>
              <w:t>Risk assessments will be undertaken by:</w:t>
            </w:r>
          </w:p>
          <w:p w14:paraId="12B09CF8" w14:textId="77777777" w:rsidR="001042F5" w:rsidRDefault="001042F5" w:rsidP="001042F5"/>
          <w:p w14:paraId="1C827EB5" w14:textId="77777777" w:rsidR="001042F5" w:rsidRDefault="001042F5" w:rsidP="001042F5">
            <w:r w:rsidRPr="0011660D">
              <w:t>Risk</w:t>
            </w:r>
            <w:r>
              <w:t xml:space="preserve"> assessments will be undertaken prior to the introduction of any new work tasks / activities that pose a significant risk to health and safety.</w:t>
            </w:r>
          </w:p>
        </w:tc>
        <w:tc>
          <w:tcPr>
            <w:tcW w:w="3969" w:type="dxa"/>
            <w:tcBorders>
              <w:top w:val="single" w:sz="4" w:space="0" w:color="auto"/>
              <w:left w:val="single" w:sz="4" w:space="0" w:color="auto"/>
              <w:bottom w:val="single" w:sz="4" w:space="0" w:color="auto"/>
              <w:right w:val="single" w:sz="4" w:space="0" w:color="auto"/>
            </w:tcBorders>
          </w:tcPr>
          <w:p w14:paraId="5543AA76" w14:textId="1E356C23" w:rsidR="001042F5" w:rsidRDefault="001042F5" w:rsidP="001042F5">
            <w:pPr>
              <w:rPr>
                <w:i/>
              </w:rPr>
            </w:pPr>
            <w:r>
              <w:rPr>
                <w:i/>
              </w:rPr>
              <w:t>Caroline Boden with staff relevant to the activity e.g. visit or activity leader with EVC or event lead signing off</w:t>
            </w:r>
          </w:p>
        </w:tc>
      </w:tr>
      <w:tr w:rsidR="001042F5" w14:paraId="1E72411C" w14:textId="77777777" w:rsidTr="00584BA9">
        <w:trPr>
          <w:trHeight w:val="964"/>
        </w:trPr>
        <w:tc>
          <w:tcPr>
            <w:tcW w:w="5387" w:type="dxa"/>
          </w:tcPr>
          <w:p w14:paraId="3D508E0D" w14:textId="77777777" w:rsidR="001042F5" w:rsidRDefault="001042F5" w:rsidP="001042F5">
            <w:r>
              <w:t>The significant findings of risk assessments will be reported to:</w:t>
            </w:r>
          </w:p>
        </w:tc>
        <w:tc>
          <w:tcPr>
            <w:tcW w:w="3969" w:type="dxa"/>
            <w:tcBorders>
              <w:top w:val="single" w:sz="4" w:space="0" w:color="auto"/>
              <w:left w:val="single" w:sz="4" w:space="0" w:color="auto"/>
              <w:bottom w:val="single" w:sz="4" w:space="0" w:color="auto"/>
              <w:right w:val="single" w:sz="4" w:space="0" w:color="auto"/>
            </w:tcBorders>
          </w:tcPr>
          <w:p w14:paraId="308CA3BC" w14:textId="0D5F9A87" w:rsidR="001042F5" w:rsidRPr="00707141" w:rsidRDefault="001042F5" w:rsidP="001042F5">
            <w:pPr>
              <w:rPr>
                <w:i/>
              </w:rPr>
            </w:pPr>
            <w:r>
              <w:rPr>
                <w:i/>
              </w:rPr>
              <w:t>Governors</w:t>
            </w:r>
          </w:p>
        </w:tc>
      </w:tr>
      <w:tr w:rsidR="001042F5" w14:paraId="4F5DE3D4" w14:textId="77777777" w:rsidTr="00584BA9">
        <w:tc>
          <w:tcPr>
            <w:tcW w:w="5387" w:type="dxa"/>
          </w:tcPr>
          <w:p w14:paraId="20389289" w14:textId="77777777" w:rsidR="001042F5" w:rsidRDefault="001042F5" w:rsidP="001042F5">
            <w:r>
              <w:t>Action required to remove/control risks will be approved by:</w:t>
            </w:r>
          </w:p>
          <w:p w14:paraId="355A508F" w14:textId="77777777" w:rsidR="001042F5" w:rsidRDefault="001042F5" w:rsidP="001042F5"/>
        </w:tc>
        <w:tc>
          <w:tcPr>
            <w:tcW w:w="3969" w:type="dxa"/>
            <w:tcBorders>
              <w:top w:val="single" w:sz="4" w:space="0" w:color="auto"/>
              <w:left w:val="single" w:sz="4" w:space="0" w:color="auto"/>
              <w:bottom w:val="single" w:sz="4" w:space="0" w:color="auto"/>
              <w:right w:val="single" w:sz="4" w:space="0" w:color="auto"/>
            </w:tcBorders>
          </w:tcPr>
          <w:p w14:paraId="64D16007" w14:textId="27B7D2E2" w:rsidR="001042F5" w:rsidRPr="00707141" w:rsidRDefault="001042F5" w:rsidP="001042F5">
            <w:pPr>
              <w:rPr>
                <w:i/>
              </w:rPr>
            </w:pPr>
            <w:r>
              <w:rPr>
                <w:i/>
              </w:rPr>
              <w:t>Caroline Boden</w:t>
            </w:r>
          </w:p>
        </w:tc>
      </w:tr>
      <w:tr w:rsidR="001042F5" w14:paraId="00DF52BA" w14:textId="77777777" w:rsidTr="00584BA9">
        <w:tc>
          <w:tcPr>
            <w:tcW w:w="5387" w:type="dxa"/>
          </w:tcPr>
          <w:p w14:paraId="5FFA1C72" w14:textId="77777777" w:rsidR="001042F5" w:rsidRDefault="001042F5" w:rsidP="001042F5">
            <w:r>
              <w:t xml:space="preserve">The responsibility for ensuring the action required to reduce risks is implemented is that of: </w:t>
            </w:r>
          </w:p>
          <w:p w14:paraId="192238DA" w14:textId="77777777" w:rsidR="001042F5" w:rsidRDefault="001042F5" w:rsidP="001042F5"/>
        </w:tc>
        <w:tc>
          <w:tcPr>
            <w:tcW w:w="3969" w:type="dxa"/>
            <w:tcBorders>
              <w:top w:val="single" w:sz="4" w:space="0" w:color="auto"/>
              <w:left w:val="single" w:sz="4" w:space="0" w:color="auto"/>
              <w:bottom w:val="single" w:sz="4" w:space="0" w:color="auto"/>
              <w:right w:val="single" w:sz="4" w:space="0" w:color="auto"/>
            </w:tcBorders>
          </w:tcPr>
          <w:p w14:paraId="50EBCB33" w14:textId="5221F786" w:rsidR="001042F5" w:rsidRPr="00707141" w:rsidRDefault="001042F5" w:rsidP="001042F5">
            <w:pPr>
              <w:rPr>
                <w:i/>
              </w:rPr>
            </w:pPr>
            <w:r>
              <w:rPr>
                <w:i/>
              </w:rPr>
              <w:t>Caroline Boden and SLT</w:t>
            </w:r>
          </w:p>
        </w:tc>
      </w:tr>
      <w:tr w:rsidR="001042F5" w14:paraId="35CF3ACA" w14:textId="77777777" w:rsidTr="00584BA9">
        <w:tc>
          <w:tcPr>
            <w:tcW w:w="5387" w:type="dxa"/>
          </w:tcPr>
          <w:p w14:paraId="12754BF7" w14:textId="77777777" w:rsidR="001042F5" w:rsidRDefault="001042F5" w:rsidP="001042F5">
            <w:r>
              <w:t>Checking that implemented actions have removed/reduced the risks is the responsibility of:</w:t>
            </w:r>
          </w:p>
          <w:p w14:paraId="38F00485" w14:textId="77777777" w:rsidR="001042F5" w:rsidRDefault="001042F5" w:rsidP="001042F5"/>
        </w:tc>
        <w:tc>
          <w:tcPr>
            <w:tcW w:w="3969" w:type="dxa"/>
            <w:tcBorders>
              <w:top w:val="single" w:sz="4" w:space="0" w:color="auto"/>
              <w:left w:val="single" w:sz="4" w:space="0" w:color="auto"/>
              <w:bottom w:val="single" w:sz="4" w:space="0" w:color="auto"/>
              <w:right w:val="single" w:sz="4" w:space="0" w:color="auto"/>
            </w:tcBorders>
          </w:tcPr>
          <w:p w14:paraId="6AEA33B9" w14:textId="7C21BE32" w:rsidR="001042F5" w:rsidRPr="00707141" w:rsidRDefault="001042F5" w:rsidP="001042F5">
            <w:pPr>
              <w:rPr>
                <w:i/>
              </w:rPr>
            </w:pPr>
            <w:r>
              <w:rPr>
                <w:i/>
              </w:rPr>
              <w:t>Caroline Boden and SLT</w:t>
            </w:r>
          </w:p>
        </w:tc>
      </w:tr>
      <w:tr w:rsidR="001042F5" w14:paraId="58BB0671" w14:textId="77777777" w:rsidTr="00584BA9">
        <w:tc>
          <w:tcPr>
            <w:tcW w:w="5387" w:type="dxa"/>
          </w:tcPr>
          <w:p w14:paraId="6A0F3783" w14:textId="77777777" w:rsidR="001042F5" w:rsidRDefault="001042F5" w:rsidP="001042F5">
            <w:r>
              <w:t>Risk assessments will be reviewed regularly (</w:t>
            </w:r>
            <w:r>
              <w:rPr>
                <w:rFonts w:cs="Arial"/>
              </w:rPr>
              <w:t xml:space="preserve">at least every 3 years for task risk assessments </w:t>
            </w:r>
            <w:r>
              <w:rPr>
                <w:rFonts w:cs="Arial"/>
                <w:color w:val="000000"/>
                <w:lang w:val="en"/>
              </w:rPr>
              <w:t xml:space="preserve">and the technical aspects of a fire risk assessment; </w:t>
            </w:r>
            <w:r>
              <w:rPr>
                <w:rFonts w:cs="Arial"/>
              </w:rPr>
              <w:t>annually for the non-technical aspects of a fire risk assessment and every 5 years for COSHH assessments</w:t>
            </w:r>
            <w:r>
              <w:t>)</w:t>
            </w:r>
            <w:r w:rsidRPr="00C14DBF">
              <w:t xml:space="preserve"> or </w:t>
            </w:r>
            <w:r>
              <w:t>in the event of any significant changes. Responsibility for this rests with:</w:t>
            </w:r>
          </w:p>
        </w:tc>
        <w:tc>
          <w:tcPr>
            <w:tcW w:w="3969" w:type="dxa"/>
            <w:tcBorders>
              <w:top w:val="single" w:sz="4" w:space="0" w:color="auto"/>
              <w:left w:val="single" w:sz="4" w:space="0" w:color="auto"/>
              <w:bottom w:val="single" w:sz="4" w:space="0" w:color="auto"/>
              <w:right w:val="single" w:sz="4" w:space="0" w:color="auto"/>
            </w:tcBorders>
          </w:tcPr>
          <w:p w14:paraId="64D19E83" w14:textId="242D244F" w:rsidR="001042F5" w:rsidRPr="00707141" w:rsidRDefault="001042F5" w:rsidP="001042F5">
            <w:pPr>
              <w:rPr>
                <w:i/>
              </w:rPr>
            </w:pPr>
            <w:r>
              <w:rPr>
                <w:i/>
              </w:rPr>
              <w:t>Caroline Boden and Natalie Cox</w:t>
            </w:r>
          </w:p>
        </w:tc>
      </w:tr>
    </w:tbl>
    <w:p w14:paraId="19F30AC0" w14:textId="77777777" w:rsidR="00BB5A22" w:rsidRDefault="00BB5A22" w:rsidP="00743450">
      <w:pPr>
        <w:rPr>
          <w:b/>
          <w:sz w:val="28"/>
          <w:szCs w:val="28"/>
        </w:rPr>
      </w:pPr>
    </w:p>
    <w:p w14:paraId="1BF0183B" w14:textId="77777777" w:rsidR="00BF46AA" w:rsidRDefault="00BB5A22" w:rsidP="00743450">
      <w:pPr>
        <w:rPr>
          <w:b/>
          <w:sz w:val="28"/>
          <w:szCs w:val="28"/>
        </w:rPr>
      </w:pPr>
      <w:r>
        <w:rPr>
          <w:b/>
          <w:sz w:val="28"/>
          <w:szCs w:val="28"/>
        </w:rPr>
        <w:br w:type="page"/>
      </w:r>
    </w:p>
    <w:p w14:paraId="64DE56EA" w14:textId="77777777" w:rsidR="00743450" w:rsidRPr="000C3FF6" w:rsidRDefault="00743450" w:rsidP="00743450">
      <w:pPr>
        <w:rPr>
          <w:b/>
          <w:sz w:val="28"/>
          <w:szCs w:val="28"/>
        </w:rPr>
      </w:pPr>
      <w:r>
        <w:rPr>
          <w:b/>
          <w:sz w:val="28"/>
          <w:szCs w:val="28"/>
        </w:rPr>
        <w:t>School'</w:t>
      </w:r>
      <w:r w:rsidRPr="000C3FF6">
        <w:rPr>
          <w:b/>
          <w:sz w:val="28"/>
          <w:szCs w:val="28"/>
        </w:rPr>
        <w:t>s Commitment</w:t>
      </w:r>
    </w:p>
    <w:p w14:paraId="40B933C9" w14:textId="77777777" w:rsidR="00743450" w:rsidRPr="00416FD7" w:rsidRDefault="00743450" w:rsidP="0069755D">
      <w:pPr>
        <w:jc w:val="both"/>
        <w:rPr>
          <w:sz w:val="18"/>
          <w:szCs w:val="18"/>
        </w:rPr>
      </w:pPr>
    </w:p>
    <w:p w14:paraId="1C048BA0" w14:textId="77777777" w:rsidR="00743450" w:rsidRPr="0011660D" w:rsidRDefault="00743450" w:rsidP="00BE2903">
      <w:pPr>
        <w:jc w:val="both"/>
      </w:pPr>
      <w:r>
        <w:t>To meet the requirements of this Policy Statement, the</w:t>
      </w:r>
      <w:r w:rsidR="004070DF">
        <w:t xml:space="preserve"> </w:t>
      </w:r>
      <w:r w:rsidR="00D44401">
        <w:t>h</w:t>
      </w:r>
      <w:r w:rsidR="004070DF">
        <w:t>ead</w:t>
      </w:r>
      <w:r w:rsidR="009E0B8C">
        <w:t>t</w:t>
      </w:r>
      <w:r w:rsidR="004070DF" w:rsidRPr="0011660D">
        <w:t>eacher/</w:t>
      </w:r>
      <w:r w:rsidR="00D44401">
        <w:t>g</w:t>
      </w:r>
      <w:r w:rsidR="004070DF" w:rsidRPr="0011660D">
        <w:t xml:space="preserve">overning </w:t>
      </w:r>
      <w:r w:rsidR="00D44401">
        <w:t>b</w:t>
      </w:r>
      <w:r w:rsidR="004070DF" w:rsidRPr="0011660D">
        <w:t>ody</w:t>
      </w:r>
      <w:r w:rsidRPr="0011660D">
        <w:t xml:space="preserve"> and/or his/her</w:t>
      </w:r>
      <w:r w:rsidR="004070DF" w:rsidRPr="0011660D">
        <w:t>/their</w:t>
      </w:r>
      <w:r w:rsidRPr="0011660D">
        <w:t xml:space="preserve"> nominated representative(s) will:</w:t>
      </w:r>
    </w:p>
    <w:p w14:paraId="756D3849" w14:textId="77777777" w:rsidR="00743450" w:rsidRPr="00416FD7" w:rsidRDefault="00743450" w:rsidP="00BE2903">
      <w:pPr>
        <w:jc w:val="both"/>
        <w:rPr>
          <w:sz w:val="18"/>
          <w:szCs w:val="18"/>
        </w:rPr>
      </w:pPr>
    </w:p>
    <w:p w14:paraId="7A154D70" w14:textId="77777777" w:rsidR="00743450" w:rsidRDefault="00743450" w:rsidP="00990F90">
      <w:pPr>
        <w:numPr>
          <w:ilvl w:val="0"/>
          <w:numId w:val="6"/>
        </w:numPr>
        <w:jc w:val="both"/>
      </w:pPr>
      <w:r>
        <w:t>d</w:t>
      </w:r>
      <w:r w:rsidRPr="00C06EDF">
        <w:t xml:space="preserve">raw up </w:t>
      </w:r>
      <w:r>
        <w:t xml:space="preserve">and implement appropriate health </w:t>
      </w:r>
      <w:r w:rsidR="00D44401">
        <w:t>and</w:t>
      </w:r>
      <w:r>
        <w:t xml:space="preserve"> safety procedures</w:t>
      </w:r>
      <w:r w:rsidRPr="00C06EDF">
        <w:t xml:space="preserve"> </w:t>
      </w:r>
      <w:r>
        <w:t xml:space="preserve">for the school; </w:t>
      </w:r>
    </w:p>
    <w:p w14:paraId="1E48CAE2" w14:textId="77777777" w:rsidR="00743450" w:rsidRPr="00C06EDF" w:rsidRDefault="00743450" w:rsidP="00990F90">
      <w:pPr>
        <w:numPr>
          <w:ilvl w:val="0"/>
          <w:numId w:val="6"/>
        </w:numPr>
        <w:jc w:val="both"/>
      </w:pPr>
      <w:r>
        <w:t>share appropriate elements of these procedures with</w:t>
      </w:r>
      <w:r w:rsidRPr="00C06EDF">
        <w:t xml:space="preserve"> </w:t>
      </w:r>
      <w:r>
        <w:t xml:space="preserve">all employees, </w:t>
      </w:r>
      <w:r w:rsidR="00FC10C7">
        <w:t xml:space="preserve">pupils, </w:t>
      </w:r>
      <w:r w:rsidRPr="00C06EDF">
        <w:t>visitors</w:t>
      </w:r>
      <w:r>
        <w:t xml:space="preserve"> and anyone else who may be affected by them;</w:t>
      </w:r>
    </w:p>
    <w:p w14:paraId="699C0A0E" w14:textId="77777777" w:rsidR="00743450" w:rsidRDefault="00743450" w:rsidP="00990F90">
      <w:pPr>
        <w:numPr>
          <w:ilvl w:val="0"/>
          <w:numId w:val="6"/>
        </w:numPr>
        <w:jc w:val="both"/>
      </w:pPr>
      <w:r>
        <w:t>arrange for risk assessments to be completed for all areas of work and review them on a regular basis;</w:t>
      </w:r>
    </w:p>
    <w:p w14:paraId="223A9FA4" w14:textId="77777777" w:rsidR="00743450" w:rsidRDefault="00743450" w:rsidP="00990F90">
      <w:pPr>
        <w:numPr>
          <w:ilvl w:val="0"/>
          <w:numId w:val="6"/>
        </w:numPr>
        <w:jc w:val="both"/>
      </w:pPr>
      <w:r w:rsidRPr="00C14DBF">
        <w:t>as part of the risk assessment process, produce safe systems of work where necessary and arrange for their implementation</w:t>
      </w:r>
      <w:r>
        <w:t xml:space="preserve"> including any appropriate training, resourcing, auditing and monitoring; </w:t>
      </w:r>
    </w:p>
    <w:p w14:paraId="3E0B2747" w14:textId="77777777" w:rsidR="00743450" w:rsidRDefault="00743450" w:rsidP="00990F90">
      <w:pPr>
        <w:numPr>
          <w:ilvl w:val="0"/>
          <w:numId w:val="6"/>
        </w:numPr>
        <w:jc w:val="both"/>
      </w:pPr>
      <w:r>
        <w:t>identify adequate resources for the implementation of the health and safety policy a</w:t>
      </w:r>
      <w:r w:rsidR="00B50333">
        <w:t>nd arrangements with</w:t>
      </w:r>
      <w:r w:rsidR="001F4D76">
        <w:t>in</w:t>
      </w:r>
      <w:r w:rsidR="00B50333">
        <w:t xml:space="preserve"> the school;</w:t>
      </w:r>
    </w:p>
    <w:p w14:paraId="4CEE9A52" w14:textId="77777777" w:rsidR="0065589C" w:rsidRDefault="0065589C" w:rsidP="00990F90">
      <w:pPr>
        <w:numPr>
          <w:ilvl w:val="0"/>
          <w:numId w:val="6"/>
        </w:numPr>
        <w:jc w:val="both"/>
      </w:pPr>
      <w:r>
        <w:t>comply with appropriate directions given by the county council on health and safety requirements</w:t>
      </w:r>
      <w:r w:rsidR="00B50333">
        <w:t>; and,</w:t>
      </w:r>
    </w:p>
    <w:p w14:paraId="78A31939" w14:textId="77777777" w:rsidR="0065589C" w:rsidRDefault="0065589C" w:rsidP="00990F90">
      <w:pPr>
        <w:numPr>
          <w:ilvl w:val="0"/>
          <w:numId w:val="6"/>
        </w:numPr>
        <w:jc w:val="both"/>
      </w:pPr>
      <w:r>
        <w:t>act in accordance with the relevant provisions in the Scheme for Financing Schools in Lancashire and the School Teachers Pay and Conditions Document</w:t>
      </w:r>
      <w:r w:rsidR="00B50333">
        <w:t>.</w:t>
      </w:r>
    </w:p>
    <w:p w14:paraId="240B8CF4" w14:textId="77777777" w:rsidR="00A26EE3" w:rsidRDefault="00A26EE3" w:rsidP="00BE2903">
      <w:pPr>
        <w:jc w:val="both"/>
      </w:pPr>
    </w:p>
    <w:p w14:paraId="6A2B402F" w14:textId="77777777" w:rsidR="001F4D76" w:rsidRDefault="00743450" w:rsidP="0069755D">
      <w:pPr>
        <w:jc w:val="both"/>
      </w:pPr>
      <w:r>
        <w:t>The school will</w:t>
      </w:r>
      <w:r w:rsidR="001F4D76">
        <w:t>:</w:t>
      </w:r>
    </w:p>
    <w:p w14:paraId="184A3939" w14:textId="77777777" w:rsidR="001F4D76" w:rsidRDefault="001F4D76" w:rsidP="0069755D">
      <w:pPr>
        <w:jc w:val="both"/>
      </w:pPr>
    </w:p>
    <w:p w14:paraId="7281F3A1" w14:textId="77777777" w:rsidR="001F4D76" w:rsidRDefault="00743450" w:rsidP="00990F90">
      <w:pPr>
        <w:numPr>
          <w:ilvl w:val="0"/>
          <w:numId w:val="10"/>
        </w:numPr>
        <w:jc w:val="both"/>
      </w:pPr>
      <w:r>
        <w:t xml:space="preserve">make </w:t>
      </w:r>
      <w:r w:rsidR="001F4D76">
        <w:t xml:space="preserve">health and safety </w:t>
      </w:r>
      <w:r>
        <w:t>procedures and documentation</w:t>
      </w:r>
      <w:r w:rsidR="001F4D76">
        <w:t xml:space="preserve"> available for inspection upon request</w:t>
      </w:r>
      <w:r>
        <w:t xml:space="preserve"> </w:t>
      </w:r>
    </w:p>
    <w:p w14:paraId="7E6C62F7" w14:textId="77777777" w:rsidR="00421837" w:rsidRDefault="00743450" w:rsidP="00990F90">
      <w:pPr>
        <w:numPr>
          <w:ilvl w:val="0"/>
          <w:numId w:val="10"/>
        </w:numPr>
        <w:jc w:val="both"/>
      </w:pPr>
      <w:r>
        <w:t xml:space="preserve">regularly review its arrangements in respect of the </w:t>
      </w:r>
      <w:r w:rsidRPr="00C14DBF">
        <w:t xml:space="preserve">applicable topics and activities </w:t>
      </w:r>
      <w:r w:rsidR="00BB5A22">
        <w:t>listed in the table at the end of this Policy document</w:t>
      </w:r>
      <w:r w:rsidRPr="00C14DBF">
        <w:t xml:space="preserve">.  </w:t>
      </w:r>
    </w:p>
    <w:p w14:paraId="1F1DAB1F" w14:textId="77777777" w:rsidR="00E125C6" w:rsidRDefault="00E125C6" w:rsidP="00E125C6"/>
    <w:p w14:paraId="503A94CF" w14:textId="77777777" w:rsidR="00743450" w:rsidRDefault="00743450" w:rsidP="00743450">
      <w:pPr>
        <w:jc w:val="both"/>
        <w:rPr>
          <w:b/>
          <w:sz w:val="28"/>
          <w:szCs w:val="28"/>
        </w:rPr>
      </w:pPr>
      <w:r w:rsidRPr="00A25A5B">
        <w:rPr>
          <w:b/>
          <w:sz w:val="28"/>
          <w:szCs w:val="28"/>
        </w:rPr>
        <w:t>Consultation with employees</w:t>
      </w:r>
      <w:r w:rsidR="00E04FD4">
        <w:rPr>
          <w:b/>
          <w:sz w:val="28"/>
          <w:szCs w:val="28"/>
        </w:rPr>
        <w:t xml:space="preserve"> </w:t>
      </w:r>
    </w:p>
    <w:p w14:paraId="726BAD27" w14:textId="77777777" w:rsidR="00FA5D30" w:rsidRDefault="00FA5D30" w:rsidP="00743450">
      <w:pPr>
        <w:jc w:val="both"/>
      </w:pPr>
    </w:p>
    <w:p w14:paraId="27DE96D9" w14:textId="77777777" w:rsidR="00743450" w:rsidRPr="00331802" w:rsidRDefault="00743450" w:rsidP="00743450">
      <w:pPr>
        <w:jc w:val="both"/>
        <w:rPr>
          <w:szCs w:val="24"/>
        </w:rPr>
      </w:pPr>
      <w:r w:rsidRPr="00331802">
        <w:rPr>
          <w:szCs w:val="24"/>
        </w:rPr>
        <w:t xml:space="preserve">The school recognises and accepts its duty to consult with employees and will do so via </w:t>
      </w:r>
      <w:r w:rsidR="00C00FAA">
        <w:rPr>
          <w:szCs w:val="24"/>
        </w:rPr>
        <w:t xml:space="preserve">a </w:t>
      </w:r>
      <w:r w:rsidRPr="00331802">
        <w:rPr>
          <w:szCs w:val="24"/>
        </w:rPr>
        <w:t>union-appointed safety representative and/or through elected employee representatives where union appointed representatives are not available.</w:t>
      </w:r>
    </w:p>
    <w:p w14:paraId="214DC90B" w14:textId="77777777" w:rsidR="00743450" w:rsidRDefault="00743450" w:rsidP="00743450"/>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743450" w14:paraId="70BF16C0" w14:textId="77777777" w:rsidTr="0069755D">
        <w:tc>
          <w:tcPr>
            <w:tcW w:w="5387" w:type="dxa"/>
          </w:tcPr>
          <w:p w14:paraId="4026660A" w14:textId="77777777" w:rsidR="00743450" w:rsidRDefault="00743450" w:rsidP="00BC46CE">
            <w:r>
              <w:t>Employee representative(s) for the school are:</w:t>
            </w:r>
          </w:p>
          <w:p w14:paraId="1C256C92" w14:textId="77777777" w:rsidR="00743450" w:rsidRDefault="00743450" w:rsidP="00BC46CE"/>
          <w:p w14:paraId="62C2D5D5" w14:textId="77777777" w:rsidR="00743450" w:rsidRDefault="00743450" w:rsidP="00BC46CE"/>
        </w:tc>
        <w:tc>
          <w:tcPr>
            <w:tcW w:w="3969" w:type="dxa"/>
          </w:tcPr>
          <w:p w14:paraId="2E8795A2" w14:textId="77777777" w:rsidR="00743450" w:rsidRDefault="006B03C4" w:rsidP="00BC46CE">
            <w:pPr>
              <w:rPr>
                <w:i/>
              </w:rPr>
            </w:pPr>
            <w:r>
              <w:rPr>
                <w:i/>
              </w:rPr>
              <w:t xml:space="preserve">Names </w:t>
            </w:r>
            <w:r w:rsidR="001F4D76">
              <w:rPr>
                <w:i/>
              </w:rPr>
              <w:t>and</w:t>
            </w:r>
            <w:r>
              <w:rPr>
                <w:i/>
              </w:rPr>
              <w:t xml:space="preserve"> Designations</w:t>
            </w:r>
          </w:p>
          <w:p w14:paraId="67924071" w14:textId="3FE1422D" w:rsidR="001042F5" w:rsidRPr="00416FD7" w:rsidRDefault="001042F5" w:rsidP="00BC46CE">
            <w:pPr>
              <w:rPr>
                <w:i/>
              </w:rPr>
            </w:pPr>
            <w:r>
              <w:rPr>
                <w:i/>
              </w:rPr>
              <w:t>Caroline Boden, Headteacher and Natalie Cox, bursar</w:t>
            </w:r>
          </w:p>
        </w:tc>
      </w:tr>
      <w:tr w:rsidR="00743450" w14:paraId="1790CF7A" w14:textId="77777777" w:rsidTr="0069755D">
        <w:tc>
          <w:tcPr>
            <w:tcW w:w="5387" w:type="dxa"/>
          </w:tcPr>
          <w:p w14:paraId="6DD8AC92" w14:textId="77777777" w:rsidR="00743450" w:rsidRDefault="00743450" w:rsidP="00BC46CE">
            <w:r>
              <w:t>Consultation with employees is provided via:</w:t>
            </w:r>
          </w:p>
        </w:tc>
        <w:tc>
          <w:tcPr>
            <w:tcW w:w="3969" w:type="dxa"/>
          </w:tcPr>
          <w:p w14:paraId="2EEF5D83" w14:textId="4F31EEAD" w:rsidR="00743450" w:rsidRDefault="001042F5" w:rsidP="00BC46CE">
            <w:pPr>
              <w:rPr>
                <w:i/>
              </w:rPr>
            </w:pPr>
            <w:r>
              <w:rPr>
                <w:i/>
              </w:rPr>
              <w:t>Induction</w:t>
            </w:r>
          </w:p>
          <w:p w14:paraId="499E3964" w14:textId="0D74EEA4" w:rsidR="001042F5" w:rsidRDefault="001042F5" w:rsidP="00BC46CE">
            <w:pPr>
              <w:rPr>
                <w:i/>
              </w:rPr>
            </w:pPr>
            <w:r>
              <w:rPr>
                <w:i/>
              </w:rPr>
              <w:t>INSET</w:t>
            </w:r>
          </w:p>
          <w:p w14:paraId="59F3BF3A" w14:textId="386CA3D6" w:rsidR="001042F5" w:rsidRDefault="001042F5" w:rsidP="00BC46CE">
            <w:pPr>
              <w:rPr>
                <w:i/>
              </w:rPr>
            </w:pPr>
            <w:r>
              <w:rPr>
                <w:i/>
              </w:rPr>
              <w:t xml:space="preserve">Staff </w:t>
            </w:r>
            <w:r w:rsidR="009A73B2">
              <w:rPr>
                <w:i/>
              </w:rPr>
              <w:t>meetings</w:t>
            </w:r>
          </w:p>
          <w:p w14:paraId="3AD61458" w14:textId="381208D5" w:rsidR="009A73B2" w:rsidRDefault="009A73B2" w:rsidP="00BC46CE">
            <w:pPr>
              <w:rPr>
                <w:i/>
              </w:rPr>
            </w:pPr>
            <w:r>
              <w:rPr>
                <w:i/>
              </w:rPr>
              <w:t>Briefings</w:t>
            </w:r>
          </w:p>
          <w:p w14:paraId="26E9A2C4" w14:textId="1FCE4523" w:rsidR="009A73B2" w:rsidRDefault="009A73B2" w:rsidP="00BC46CE">
            <w:r>
              <w:rPr>
                <w:i/>
              </w:rPr>
              <w:t>Appraisals</w:t>
            </w:r>
          </w:p>
          <w:p w14:paraId="2FE339DE" w14:textId="77777777" w:rsidR="00743450" w:rsidRDefault="00743450" w:rsidP="00BC46CE"/>
          <w:p w14:paraId="3B2FB3DE" w14:textId="77777777" w:rsidR="00743450" w:rsidRDefault="00743450" w:rsidP="00BC46CE"/>
          <w:p w14:paraId="30142AA9" w14:textId="77777777" w:rsidR="00743450" w:rsidRDefault="00743450" w:rsidP="00BC46CE"/>
          <w:p w14:paraId="10B55529" w14:textId="77777777" w:rsidR="00743450" w:rsidRDefault="00743450" w:rsidP="00BC46CE"/>
        </w:tc>
      </w:tr>
    </w:tbl>
    <w:p w14:paraId="29743D09" w14:textId="77777777" w:rsidR="00FE6241" w:rsidRDefault="00FE6241" w:rsidP="00743450"/>
    <w:p w14:paraId="6B564135" w14:textId="77777777" w:rsidR="00D544E6" w:rsidRDefault="00D544E6" w:rsidP="00743450">
      <w:pPr>
        <w:autoSpaceDE w:val="0"/>
        <w:autoSpaceDN w:val="0"/>
        <w:adjustRightInd w:val="0"/>
        <w:rPr>
          <w:rFonts w:ascii="HelveticaNeue-Light" w:hAnsi="HelveticaNeue-Light" w:cs="HelveticaNeue-Light"/>
          <w:b/>
          <w:szCs w:val="24"/>
        </w:rPr>
      </w:pPr>
    </w:p>
    <w:p w14:paraId="67107E45" w14:textId="77777777" w:rsidR="00D544E6" w:rsidRDefault="00D544E6" w:rsidP="00743450">
      <w:pPr>
        <w:autoSpaceDE w:val="0"/>
        <w:autoSpaceDN w:val="0"/>
        <w:adjustRightInd w:val="0"/>
        <w:rPr>
          <w:rFonts w:ascii="HelveticaNeue-Light" w:hAnsi="HelveticaNeue-Light" w:cs="HelveticaNeue-Light"/>
          <w:b/>
          <w:szCs w:val="24"/>
        </w:rPr>
      </w:pPr>
    </w:p>
    <w:p w14:paraId="7EC90C2E" w14:textId="77777777" w:rsidR="00D544E6" w:rsidRDefault="00D544E6" w:rsidP="00743450">
      <w:pPr>
        <w:autoSpaceDE w:val="0"/>
        <w:autoSpaceDN w:val="0"/>
        <w:adjustRightInd w:val="0"/>
        <w:rPr>
          <w:rFonts w:ascii="HelveticaNeue-Light" w:hAnsi="HelveticaNeue-Light" w:cs="HelveticaNeue-Light"/>
          <w:b/>
          <w:szCs w:val="24"/>
        </w:rPr>
      </w:pPr>
    </w:p>
    <w:p w14:paraId="01E54F3B" w14:textId="77777777" w:rsidR="004D23B0" w:rsidRDefault="00743450" w:rsidP="0069755D">
      <w:pPr>
        <w:autoSpaceDE w:val="0"/>
        <w:autoSpaceDN w:val="0"/>
        <w:adjustRightInd w:val="0"/>
        <w:jc w:val="both"/>
        <w:rPr>
          <w:rFonts w:ascii="HelveticaNeue-Light" w:hAnsi="HelveticaNeue-Light" w:cs="HelveticaNeue-Light"/>
          <w:szCs w:val="24"/>
        </w:rPr>
      </w:pPr>
      <w:r w:rsidRPr="00C14DBF">
        <w:rPr>
          <w:rFonts w:ascii="HelveticaNeue-Light" w:hAnsi="HelveticaNeue-Light" w:cs="HelveticaNeue-Light"/>
          <w:b/>
          <w:szCs w:val="24"/>
        </w:rPr>
        <w:lastRenderedPageBreak/>
        <w:t xml:space="preserve">Safety </w:t>
      </w:r>
      <w:r w:rsidR="0066269A">
        <w:rPr>
          <w:rFonts w:ascii="HelveticaNeue-Light" w:hAnsi="HelveticaNeue-Light" w:cs="HelveticaNeue-Light"/>
          <w:b/>
          <w:szCs w:val="24"/>
        </w:rPr>
        <w:t>R</w:t>
      </w:r>
      <w:r w:rsidRPr="00C14DBF">
        <w:rPr>
          <w:rFonts w:ascii="HelveticaNeue-Light" w:hAnsi="HelveticaNeue-Light" w:cs="HelveticaNeue-Light"/>
          <w:b/>
          <w:szCs w:val="24"/>
        </w:rPr>
        <w:t>epresentatives</w:t>
      </w:r>
      <w:r w:rsidRPr="00C14DBF">
        <w:rPr>
          <w:rFonts w:ascii="HelveticaNeue-Light" w:hAnsi="HelveticaNeue-Light" w:cs="HelveticaNeue-Light"/>
          <w:szCs w:val="24"/>
        </w:rPr>
        <w:t xml:space="preserve"> </w:t>
      </w:r>
    </w:p>
    <w:p w14:paraId="551D2A21" w14:textId="77777777" w:rsidR="00FA5D30" w:rsidRDefault="00FA5D30" w:rsidP="0069755D">
      <w:pPr>
        <w:autoSpaceDE w:val="0"/>
        <w:autoSpaceDN w:val="0"/>
        <w:adjustRightInd w:val="0"/>
        <w:jc w:val="both"/>
        <w:rPr>
          <w:rFonts w:ascii="HelveticaNeue-Light" w:hAnsi="HelveticaNeue-Light" w:cs="HelveticaNeue-Light"/>
          <w:szCs w:val="24"/>
        </w:rPr>
      </w:pPr>
    </w:p>
    <w:p w14:paraId="5AE60776" w14:textId="77777777" w:rsidR="00743450" w:rsidRPr="00C14DBF" w:rsidRDefault="004D23B0" w:rsidP="0069755D">
      <w:p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 xml:space="preserve">The school recognises and accepts that safety representatives </w:t>
      </w:r>
      <w:r w:rsidR="00743450" w:rsidRPr="00C14DBF">
        <w:rPr>
          <w:rFonts w:ascii="HelveticaNeue-Light" w:hAnsi="HelveticaNeue-Light" w:cs="HelveticaNeue-Light"/>
          <w:szCs w:val="24"/>
        </w:rPr>
        <w:t>must be given the paid time necessary to carry out their functions, and paid time as is necessary to undergo training in those functions, as is reasonable in the circumstances.</w:t>
      </w:r>
    </w:p>
    <w:p w14:paraId="45B911AF" w14:textId="77777777" w:rsidR="00743450" w:rsidRPr="00C14DBF" w:rsidRDefault="00743450" w:rsidP="00BE2903">
      <w:pPr>
        <w:autoSpaceDE w:val="0"/>
        <w:autoSpaceDN w:val="0"/>
        <w:adjustRightInd w:val="0"/>
        <w:jc w:val="both"/>
        <w:rPr>
          <w:rFonts w:cs="Arial"/>
          <w:szCs w:val="24"/>
        </w:rPr>
      </w:pPr>
    </w:p>
    <w:p w14:paraId="67E83BEA" w14:textId="77777777" w:rsidR="00743450" w:rsidRDefault="00743450" w:rsidP="00BE2903">
      <w:pPr>
        <w:autoSpaceDE w:val="0"/>
        <w:autoSpaceDN w:val="0"/>
        <w:adjustRightInd w:val="0"/>
        <w:jc w:val="both"/>
        <w:rPr>
          <w:rFonts w:cs="Arial"/>
          <w:szCs w:val="24"/>
        </w:rPr>
      </w:pPr>
      <w:r w:rsidRPr="00C14DBF">
        <w:rPr>
          <w:rFonts w:cs="Arial"/>
          <w:szCs w:val="24"/>
        </w:rPr>
        <w:t xml:space="preserve">Safety </w:t>
      </w:r>
      <w:r w:rsidR="001F4D76">
        <w:rPr>
          <w:rFonts w:cs="Arial"/>
          <w:szCs w:val="24"/>
        </w:rPr>
        <w:t>r</w:t>
      </w:r>
      <w:r w:rsidRPr="00C14DBF">
        <w:rPr>
          <w:rFonts w:cs="Arial"/>
          <w:szCs w:val="24"/>
        </w:rPr>
        <w:t>epresentatives</w:t>
      </w:r>
      <w:r w:rsidR="001F4D76">
        <w:rPr>
          <w:rFonts w:cs="Arial"/>
          <w:szCs w:val="24"/>
        </w:rPr>
        <w:t>'</w:t>
      </w:r>
      <w:r w:rsidRPr="00C14DBF">
        <w:rPr>
          <w:rFonts w:cs="Arial"/>
          <w:szCs w:val="24"/>
        </w:rPr>
        <w:t xml:space="preserve"> functions are to:</w:t>
      </w:r>
    </w:p>
    <w:p w14:paraId="534F7BF0" w14:textId="77777777" w:rsidR="00F90D08" w:rsidRPr="00C14DBF" w:rsidRDefault="00F90D08" w:rsidP="00333043">
      <w:pPr>
        <w:autoSpaceDE w:val="0"/>
        <w:autoSpaceDN w:val="0"/>
        <w:adjustRightInd w:val="0"/>
        <w:jc w:val="both"/>
        <w:rPr>
          <w:rFonts w:cs="Arial"/>
          <w:szCs w:val="24"/>
        </w:rPr>
      </w:pPr>
    </w:p>
    <w:p w14:paraId="2B5290AA"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i</w:t>
      </w:r>
      <w:r w:rsidR="00743450" w:rsidRPr="00C14DBF">
        <w:rPr>
          <w:rFonts w:ascii="HelveticaNeue-Light" w:hAnsi="HelveticaNeue-Light" w:cs="HelveticaNeue-Light"/>
          <w:szCs w:val="24"/>
        </w:rPr>
        <w:t>nvestigate potential hazards and dangerous occurrences at the workplace, and complaints by employees relating to health, safety and welfare at work, and examine the causes of workplace accidents</w:t>
      </w:r>
      <w:r w:rsidR="005C375D">
        <w:rPr>
          <w:rFonts w:ascii="HelveticaNeue-Light" w:hAnsi="HelveticaNeue-Light" w:cs="HelveticaNeue-Light"/>
          <w:szCs w:val="24"/>
        </w:rPr>
        <w:t>;</w:t>
      </w:r>
      <w:r w:rsidR="00743450" w:rsidRPr="00C14DBF">
        <w:rPr>
          <w:noProof/>
          <w:szCs w:val="24"/>
        </w:rPr>
        <w:t xml:space="preserve"> </w:t>
      </w:r>
    </w:p>
    <w:p w14:paraId="19848182"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m</w:t>
      </w:r>
      <w:r w:rsidR="00743450" w:rsidRPr="00C14DBF">
        <w:rPr>
          <w:rFonts w:ascii="HelveticaNeue-Light" w:hAnsi="HelveticaNeue-Light" w:cs="HelveticaNeue-Light"/>
          <w:szCs w:val="24"/>
        </w:rPr>
        <w:t xml:space="preserve">ake representations to the </w:t>
      </w:r>
      <w:r>
        <w:rPr>
          <w:rFonts w:ascii="HelveticaNeue-Light" w:hAnsi="HelveticaNeue-Light" w:cs="HelveticaNeue-Light"/>
          <w:szCs w:val="24"/>
        </w:rPr>
        <w:t>h</w:t>
      </w:r>
      <w:r w:rsidR="004D23B0">
        <w:rPr>
          <w:rFonts w:ascii="HelveticaNeue-Light" w:hAnsi="HelveticaNeue-Light" w:cs="HelveticaNeue-Light"/>
          <w:szCs w:val="24"/>
        </w:rPr>
        <w:t>ead</w:t>
      </w:r>
      <w:r w:rsidR="0066269A">
        <w:rPr>
          <w:rFonts w:ascii="HelveticaNeue-Light" w:hAnsi="HelveticaNeue-Light" w:cs="HelveticaNeue-Light"/>
          <w:szCs w:val="24"/>
        </w:rPr>
        <w:t>t</w:t>
      </w:r>
      <w:r w:rsidR="004D23B0">
        <w:rPr>
          <w:rFonts w:ascii="HelveticaNeue-Light" w:hAnsi="HelveticaNeue-Light" w:cs="HelveticaNeue-Light"/>
          <w:szCs w:val="24"/>
        </w:rPr>
        <w:t>eacher/</w:t>
      </w:r>
      <w:r>
        <w:rPr>
          <w:rFonts w:ascii="HelveticaNeue-Light" w:hAnsi="HelveticaNeue-Light" w:cs="HelveticaNeue-Light"/>
          <w:szCs w:val="24"/>
        </w:rPr>
        <w:t>g</w:t>
      </w:r>
      <w:r w:rsidR="004D23B0">
        <w:rPr>
          <w:rFonts w:ascii="HelveticaNeue-Light" w:hAnsi="HelveticaNeue-Light" w:cs="HelveticaNeue-Light"/>
          <w:szCs w:val="24"/>
        </w:rPr>
        <w:t xml:space="preserve">overning </w:t>
      </w:r>
      <w:r>
        <w:rPr>
          <w:rFonts w:ascii="HelveticaNeue-Light" w:hAnsi="HelveticaNeue-Light" w:cs="HelveticaNeue-Light"/>
          <w:szCs w:val="24"/>
        </w:rPr>
        <w:t>b</w:t>
      </w:r>
      <w:r w:rsidR="004D23B0">
        <w:rPr>
          <w:rFonts w:ascii="HelveticaNeue-Light" w:hAnsi="HelveticaNeue-Light" w:cs="HelveticaNeue-Light"/>
          <w:szCs w:val="24"/>
        </w:rPr>
        <w:t xml:space="preserve">ody </w:t>
      </w:r>
      <w:r w:rsidR="00743450" w:rsidRPr="00C14DBF">
        <w:rPr>
          <w:rFonts w:ascii="HelveticaNeue-Light" w:hAnsi="HelveticaNeue-Light" w:cs="HelveticaNeue-Light"/>
          <w:szCs w:val="24"/>
        </w:rPr>
        <w:t>on the above investigations, and on general matters affecting the health and safety of the employees they represent</w:t>
      </w:r>
      <w:r w:rsidR="005C375D">
        <w:rPr>
          <w:noProof/>
          <w:szCs w:val="24"/>
        </w:rPr>
        <w:t>;</w:t>
      </w:r>
    </w:p>
    <w:p w14:paraId="0B69111A"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regularly i</w:t>
      </w:r>
      <w:r w:rsidR="00743450" w:rsidRPr="00C14DBF">
        <w:rPr>
          <w:rFonts w:ascii="HelveticaNeue-Light" w:hAnsi="HelveticaNeue-Light" w:cs="HelveticaNeue-Light"/>
          <w:szCs w:val="24"/>
        </w:rPr>
        <w:t>nspect the workplace</w:t>
      </w:r>
      <w:r w:rsidR="005C375D">
        <w:rPr>
          <w:rFonts w:ascii="HelveticaNeue-Light" w:hAnsi="HelveticaNeue-Light" w:cs="HelveticaNeue-Light"/>
          <w:szCs w:val="24"/>
        </w:rPr>
        <w:t>;</w:t>
      </w:r>
    </w:p>
    <w:p w14:paraId="58C1C0C0"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w:t>
      </w:r>
      <w:r w:rsidR="00743450" w:rsidRPr="00C14DBF">
        <w:rPr>
          <w:rFonts w:ascii="HelveticaNeue-Light" w:hAnsi="HelveticaNeue-Light" w:cs="HelveticaNeue-Light"/>
          <w:szCs w:val="24"/>
        </w:rPr>
        <w:t>epresent employees in dealings with health and safety inspectors</w:t>
      </w:r>
      <w:r w:rsidR="005C375D">
        <w:rPr>
          <w:rFonts w:ascii="HelveticaNeue-Light" w:hAnsi="HelveticaNeue-Light" w:cs="HelveticaNeue-Light"/>
          <w:szCs w:val="24"/>
        </w:rPr>
        <w:t>;</w:t>
      </w:r>
      <w:r>
        <w:rPr>
          <w:rFonts w:ascii="HelveticaNeue-Light" w:hAnsi="HelveticaNeue-Light" w:cs="HelveticaNeue-Light"/>
          <w:szCs w:val="24"/>
        </w:rPr>
        <w:t xml:space="preserve"> and,</w:t>
      </w:r>
    </w:p>
    <w:p w14:paraId="1C0C6955" w14:textId="77777777" w:rsidR="00743450"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a</w:t>
      </w:r>
      <w:r w:rsidR="00743450" w:rsidRPr="00C14DBF">
        <w:rPr>
          <w:rFonts w:ascii="HelveticaNeue-Light" w:hAnsi="HelveticaNeue-Light" w:cs="HelveticaNeue-Light"/>
          <w:szCs w:val="24"/>
        </w:rPr>
        <w:t>ttend health and safety committee meetings.</w:t>
      </w:r>
    </w:p>
    <w:p w14:paraId="2331A4B8" w14:textId="77777777" w:rsidR="00FE6241" w:rsidRDefault="00FE6241" w:rsidP="0069755D">
      <w:pPr>
        <w:autoSpaceDE w:val="0"/>
        <w:autoSpaceDN w:val="0"/>
        <w:adjustRightInd w:val="0"/>
        <w:jc w:val="both"/>
        <w:rPr>
          <w:rFonts w:ascii="HelveticaNeue-Light" w:hAnsi="HelveticaNeue-Light" w:cs="HelveticaNeue-Light"/>
          <w:szCs w:val="24"/>
        </w:rPr>
      </w:pPr>
    </w:p>
    <w:p w14:paraId="4288DB38" w14:textId="77777777" w:rsidR="00E04FD4" w:rsidRPr="00FE6241" w:rsidRDefault="00743450" w:rsidP="00BE2903">
      <w:pPr>
        <w:jc w:val="both"/>
        <w:rPr>
          <w:szCs w:val="24"/>
        </w:rPr>
      </w:pPr>
      <w:r>
        <w:rPr>
          <w:b/>
          <w:sz w:val="28"/>
          <w:szCs w:val="28"/>
        </w:rPr>
        <w:t>S</w:t>
      </w:r>
      <w:r w:rsidRPr="00A25A5B">
        <w:rPr>
          <w:b/>
          <w:sz w:val="28"/>
          <w:szCs w:val="28"/>
        </w:rPr>
        <w:t xml:space="preserve">afe </w:t>
      </w:r>
      <w:r w:rsidR="001F4D76">
        <w:rPr>
          <w:b/>
          <w:sz w:val="28"/>
          <w:szCs w:val="28"/>
        </w:rPr>
        <w:t>p</w:t>
      </w:r>
      <w:r w:rsidR="00C84A5C" w:rsidRPr="00A25A5B">
        <w:rPr>
          <w:b/>
          <w:sz w:val="28"/>
          <w:szCs w:val="28"/>
        </w:rPr>
        <w:t xml:space="preserve">lant </w:t>
      </w:r>
      <w:r w:rsidRPr="00A25A5B">
        <w:rPr>
          <w:b/>
          <w:sz w:val="28"/>
          <w:szCs w:val="28"/>
        </w:rPr>
        <w:t xml:space="preserve">and </w:t>
      </w:r>
      <w:r w:rsidR="001F4D76">
        <w:rPr>
          <w:b/>
          <w:sz w:val="28"/>
          <w:szCs w:val="28"/>
        </w:rPr>
        <w:t>e</w:t>
      </w:r>
      <w:r w:rsidRPr="00A25A5B">
        <w:rPr>
          <w:b/>
          <w:sz w:val="28"/>
          <w:szCs w:val="28"/>
        </w:rPr>
        <w:t>quipment</w:t>
      </w:r>
      <w:r w:rsidR="00E04FD4">
        <w:rPr>
          <w:b/>
          <w:sz w:val="28"/>
          <w:szCs w:val="28"/>
        </w:rPr>
        <w:t xml:space="preserve"> </w:t>
      </w:r>
    </w:p>
    <w:p w14:paraId="174ECBE9" w14:textId="77777777" w:rsidR="00743450" w:rsidRDefault="00743450" w:rsidP="0069755D">
      <w:pPr>
        <w:jc w:val="both"/>
        <w:rPr>
          <w:b/>
          <w:sz w:val="28"/>
          <w:szCs w:val="28"/>
        </w:rPr>
      </w:pPr>
    </w:p>
    <w:p w14:paraId="44F177F2" w14:textId="77777777" w:rsidR="006C68DB" w:rsidRDefault="00743450" w:rsidP="00BE2903">
      <w:pPr>
        <w:jc w:val="both"/>
        <w:rPr>
          <w:szCs w:val="24"/>
        </w:rPr>
      </w:pPr>
      <w:r w:rsidRPr="00331802">
        <w:rPr>
          <w:szCs w:val="24"/>
        </w:rPr>
        <w:t>The school will ensure that all plant and equipment that requires maintenance is identified, that maintenance is carried out and that new or second-hand plant and equipment meets</w:t>
      </w:r>
      <w:r>
        <w:rPr>
          <w:szCs w:val="24"/>
        </w:rPr>
        <w:t xml:space="preserve"> </w:t>
      </w:r>
      <w:r w:rsidRPr="00C14DBF">
        <w:rPr>
          <w:szCs w:val="24"/>
        </w:rPr>
        <w:t>any required health</w:t>
      </w:r>
      <w:r w:rsidRPr="00331802">
        <w:rPr>
          <w:szCs w:val="24"/>
        </w:rPr>
        <w:t xml:space="preserve"> and safety standards before it is purchased. </w:t>
      </w:r>
    </w:p>
    <w:p w14:paraId="7E9351A2" w14:textId="77777777" w:rsidR="006C68DB" w:rsidRPr="00331802" w:rsidRDefault="00743450" w:rsidP="00743450">
      <w:pPr>
        <w:jc w:val="both"/>
        <w:rPr>
          <w:szCs w:val="24"/>
        </w:rPr>
      </w:pPr>
      <w:r w:rsidRPr="0033180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2"/>
        <w:gridCol w:w="3828"/>
      </w:tblGrid>
      <w:tr w:rsidR="006B03C4" w:rsidRPr="000C4086" w14:paraId="488EC8F9" w14:textId="77777777" w:rsidTr="00B84FCB">
        <w:trPr>
          <w:trHeight w:val="842"/>
        </w:trPr>
        <w:tc>
          <w:tcPr>
            <w:tcW w:w="5353" w:type="dxa"/>
          </w:tcPr>
          <w:p w14:paraId="74AFA211" w14:textId="77777777" w:rsidR="006B03C4" w:rsidRDefault="006B03C4" w:rsidP="006B03C4">
            <w:r>
              <w:t>Responsible person(s) for identifying all equipment/plant needing maintenance:</w:t>
            </w:r>
          </w:p>
          <w:p w14:paraId="10E96DE0" w14:textId="77777777" w:rsidR="00BB5A22" w:rsidRPr="000C4086" w:rsidRDefault="00BB5A22" w:rsidP="006B03C4">
            <w:pPr>
              <w:rPr>
                <w:szCs w:val="24"/>
              </w:rPr>
            </w:pPr>
          </w:p>
        </w:tc>
        <w:tc>
          <w:tcPr>
            <w:tcW w:w="3933" w:type="dxa"/>
          </w:tcPr>
          <w:p w14:paraId="6628DC0D" w14:textId="0A67FF4D" w:rsidR="006B03C4" w:rsidRPr="000C4086" w:rsidRDefault="009A73B2" w:rsidP="006B03C4">
            <w:pPr>
              <w:jc w:val="both"/>
              <w:rPr>
                <w:szCs w:val="24"/>
              </w:rPr>
            </w:pPr>
            <w:r>
              <w:rPr>
                <w:szCs w:val="24"/>
              </w:rPr>
              <w:t>Natalie Cox</w:t>
            </w:r>
          </w:p>
        </w:tc>
      </w:tr>
      <w:tr w:rsidR="009A73B2" w:rsidRPr="000C4086" w14:paraId="4EB32A12" w14:textId="77777777" w:rsidTr="00B84FCB">
        <w:tc>
          <w:tcPr>
            <w:tcW w:w="5353" w:type="dxa"/>
          </w:tcPr>
          <w:p w14:paraId="28C0C1AA" w14:textId="77777777" w:rsidR="009A73B2" w:rsidRDefault="009A73B2" w:rsidP="009A73B2">
            <w:r>
              <w:t>Responsible person(s) for ensuring effective maintenance arrangements are in place:</w:t>
            </w:r>
          </w:p>
          <w:p w14:paraId="05D25BFF" w14:textId="77777777" w:rsidR="009A73B2" w:rsidRPr="000C4086" w:rsidRDefault="009A73B2" w:rsidP="009A73B2">
            <w:pPr>
              <w:rPr>
                <w:szCs w:val="24"/>
              </w:rPr>
            </w:pPr>
          </w:p>
        </w:tc>
        <w:tc>
          <w:tcPr>
            <w:tcW w:w="3933" w:type="dxa"/>
          </w:tcPr>
          <w:p w14:paraId="721FF2D1" w14:textId="7B1682F6" w:rsidR="009A73B2" w:rsidRPr="000C4086" w:rsidRDefault="009A73B2" w:rsidP="009A73B2">
            <w:pPr>
              <w:jc w:val="both"/>
              <w:rPr>
                <w:szCs w:val="24"/>
              </w:rPr>
            </w:pPr>
            <w:r w:rsidRPr="00F13074">
              <w:rPr>
                <w:szCs w:val="24"/>
              </w:rPr>
              <w:t>Natalie Cox</w:t>
            </w:r>
          </w:p>
        </w:tc>
      </w:tr>
      <w:tr w:rsidR="009A73B2" w:rsidRPr="000C4086" w14:paraId="73A78D1D" w14:textId="77777777" w:rsidTr="00B84FCB">
        <w:tc>
          <w:tcPr>
            <w:tcW w:w="5353" w:type="dxa"/>
          </w:tcPr>
          <w:p w14:paraId="4A61CEFA" w14:textId="77777777" w:rsidR="009A73B2" w:rsidRDefault="009A73B2" w:rsidP="009A73B2">
            <w:r>
              <w:t>Responsible person(s) for ensuring that all identified maintenance is carried out:</w:t>
            </w:r>
          </w:p>
          <w:p w14:paraId="254E2FE1" w14:textId="77777777" w:rsidR="009A73B2" w:rsidRPr="000C4086" w:rsidRDefault="009A73B2" w:rsidP="009A73B2">
            <w:pPr>
              <w:rPr>
                <w:szCs w:val="24"/>
              </w:rPr>
            </w:pPr>
          </w:p>
        </w:tc>
        <w:tc>
          <w:tcPr>
            <w:tcW w:w="3933" w:type="dxa"/>
          </w:tcPr>
          <w:p w14:paraId="438F8329" w14:textId="29AB1B9E" w:rsidR="009A73B2" w:rsidRPr="000C4086" w:rsidRDefault="009A73B2" w:rsidP="009A73B2">
            <w:pPr>
              <w:jc w:val="both"/>
              <w:rPr>
                <w:szCs w:val="24"/>
              </w:rPr>
            </w:pPr>
            <w:r w:rsidRPr="00F13074">
              <w:rPr>
                <w:szCs w:val="24"/>
              </w:rPr>
              <w:t>Natalie Cox</w:t>
            </w:r>
          </w:p>
        </w:tc>
      </w:tr>
      <w:tr w:rsidR="009A73B2" w:rsidRPr="000C4086" w14:paraId="22ECBB83" w14:textId="77777777" w:rsidTr="00B84FCB">
        <w:tc>
          <w:tcPr>
            <w:tcW w:w="5353" w:type="dxa"/>
          </w:tcPr>
          <w:p w14:paraId="7DDD8DD6" w14:textId="77777777" w:rsidR="009A73B2" w:rsidRDefault="009A73B2" w:rsidP="009A73B2">
            <w:r>
              <w:t xml:space="preserve">Any problems found with equipment should be </w:t>
            </w:r>
            <w:r w:rsidRPr="00C14DBF">
              <w:t>reported t</w:t>
            </w:r>
            <w:r>
              <w:t>o:</w:t>
            </w:r>
          </w:p>
          <w:p w14:paraId="37975822" w14:textId="77777777" w:rsidR="009A73B2" w:rsidRPr="000C4086" w:rsidRDefault="009A73B2" w:rsidP="009A73B2">
            <w:pPr>
              <w:jc w:val="both"/>
              <w:rPr>
                <w:szCs w:val="24"/>
              </w:rPr>
            </w:pPr>
          </w:p>
        </w:tc>
        <w:tc>
          <w:tcPr>
            <w:tcW w:w="3933" w:type="dxa"/>
          </w:tcPr>
          <w:p w14:paraId="441CE0E6" w14:textId="244F46CE" w:rsidR="009A73B2" w:rsidRPr="000C4086" w:rsidRDefault="009A73B2" w:rsidP="009A73B2">
            <w:pPr>
              <w:jc w:val="both"/>
              <w:rPr>
                <w:szCs w:val="24"/>
              </w:rPr>
            </w:pPr>
            <w:r w:rsidRPr="00F13074">
              <w:rPr>
                <w:szCs w:val="24"/>
              </w:rPr>
              <w:t>Natalie Cox</w:t>
            </w:r>
          </w:p>
        </w:tc>
      </w:tr>
      <w:tr w:rsidR="009A73B2" w:rsidRPr="000C4086" w14:paraId="34E2580C" w14:textId="77777777" w:rsidTr="00B84FCB">
        <w:tc>
          <w:tcPr>
            <w:tcW w:w="5353" w:type="dxa"/>
          </w:tcPr>
          <w:p w14:paraId="6EE24FE7" w14:textId="77777777" w:rsidR="009A73B2" w:rsidRDefault="009A73B2" w:rsidP="009A73B2">
            <w:r>
              <w:t xml:space="preserve">Responsible person(s) to check that new equipment meets </w:t>
            </w:r>
            <w:r w:rsidRPr="00C14DBF">
              <w:t>any required health</w:t>
            </w:r>
            <w:r>
              <w:t xml:space="preserve"> and safety standards before it is purchased:</w:t>
            </w:r>
          </w:p>
          <w:p w14:paraId="7B203D69" w14:textId="77777777" w:rsidR="009A73B2" w:rsidRPr="000C4086" w:rsidRDefault="009A73B2" w:rsidP="009A73B2">
            <w:pPr>
              <w:jc w:val="both"/>
              <w:rPr>
                <w:szCs w:val="24"/>
              </w:rPr>
            </w:pPr>
          </w:p>
        </w:tc>
        <w:tc>
          <w:tcPr>
            <w:tcW w:w="3933" w:type="dxa"/>
          </w:tcPr>
          <w:p w14:paraId="1EE0E5F3" w14:textId="105C0E7A" w:rsidR="009A73B2" w:rsidRPr="000C4086" w:rsidRDefault="009A73B2" w:rsidP="009A73B2">
            <w:pPr>
              <w:jc w:val="both"/>
              <w:rPr>
                <w:szCs w:val="24"/>
              </w:rPr>
            </w:pPr>
            <w:r w:rsidRPr="00F13074">
              <w:rPr>
                <w:szCs w:val="24"/>
              </w:rPr>
              <w:t>Natalie Cox</w:t>
            </w:r>
          </w:p>
        </w:tc>
      </w:tr>
    </w:tbl>
    <w:p w14:paraId="6A5883BF" w14:textId="77777777" w:rsidR="00743450" w:rsidRPr="00331802" w:rsidRDefault="00743450" w:rsidP="00743450">
      <w:pPr>
        <w:jc w:val="both"/>
        <w:rPr>
          <w:szCs w:val="24"/>
        </w:rPr>
      </w:pPr>
    </w:p>
    <w:p w14:paraId="60C329D9" w14:textId="77777777" w:rsidR="00743450" w:rsidRPr="00A25A5B" w:rsidRDefault="00743450" w:rsidP="00B05993">
      <w:pPr>
        <w:rPr>
          <w:szCs w:val="24"/>
        </w:rPr>
      </w:pPr>
    </w:p>
    <w:p w14:paraId="3A296683" w14:textId="77777777" w:rsidR="00743450" w:rsidRPr="00CD0F91" w:rsidRDefault="00743450" w:rsidP="00743450">
      <w:pPr>
        <w:rPr>
          <w:b/>
          <w:sz w:val="28"/>
          <w:szCs w:val="28"/>
        </w:rPr>
      </w:pPr>
      <w:r w:rsidRPr="00CD0F91">
        <w:rPr>
          <w:b/>
          <w:sz w:val="28"/>
          <w:szCs w:val="28"/>
        </w:rPr>
        <w:t xml:space="preserve">Information, </w:t>
      </w:r>
      <w:r w:rsidR="00693A2C">
        <w:rPr>
          <w:b/>
          <w:sz w:val="28"/>
          <w:szCs w:val="28"/>
        </w:rPr>
        <w:t>i</w:t>
      </w:r>
      <w:r w:rsidRPr="00CD0F91">
        <w:rPr>
          <w:b/>
          <w:sz w:val="28"/>
          <w:szCs w:val="28"/>
        </w:rPr>
        <w:t xml:space="preserve">nstruction and </w:t>
      </w:r>
      <w:r w:rsidR="00693A2C">
        <w:rPr>
          <w:b/>
          <w:sz w:val="28"/>
          <w:szCs w:val="28"/>
        </w:rPr>
        <w:t>s</w:t>
      </w:r>
      <w:r w:rsidRPr="00CD0F91">
        <w:rPr>
          <w:b/>
          <w:sz w:val="28"/>
          <w:szCs w:val="28"/>
        </w:rPr>
        <w:t>upervision</w:t>
      </w:r>
    </w:p>
    <w:p w14:paraId="614E9305"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743450" w14:paraId="3930FC51" w14:textId="77777777" w:rsidTr="00B84FCB">
        <w:tc>
          <w:tcPr>
            <w:tcW w:w="5245" w:type="dxa"/>
          </w:tcPr>
          <w:p w14:paraId="1E6B0215" w14:textId="77777777" w:rsidR="00743450" w:rsidRDefault="00743450" w:rsidP="006C68DB">
            <w:r>
              <w:t>The Health and Safety Law poster is displayed at:</w:t>
            </w:r>
            <w:r w:rsidR="006C68DB">
              <w:t xml:space="preserve"> </w:t>
            </w:r>
          </w:p>
          <w:p w14:paraId="0A3B9C40" w14:textId="77777777" w:rsidR="00646A0B" w:rsidRDefault="00646A0B" w:rsidP="006C68DB"/>
          <w:p w14:paraId="2BE5F4B4" w14:textId="77777777" w:rsidR="005C375D" w:rsidRDefault="005C375D" w:rsidP="006C68DB">
            <w:pPr>
              <w:rPr>
                <w:lang w:val="en"/>
              </w:rPr>
            </w:pPr>
            <w:r w:rsidRPr="00693A2C">
              <w:t>Note:</w:t>
            </w:r>
            <w:r>
              <w:t xml:space="preserve"> It is a legal requirement to display the Health </w:t>
            </w:r>
            <w:r w:rsidR="00693A2C">
              <w:t>and</w:t>
            </w:r>
            <w:r>
              <w:t xml:space="preserve"> Safety Law Poster </w:t>
            </w:r>
            <w:r>
              <w:rPr>
                <w:lang w:val="en"/>
              </w:rPr>
              <w:t xml:space="preserve">in a prominent position in each workplace eg in the school's </w:t>
            </w:r>
            <w:r w:rsidR="00693A2C">
              <w:rPr>
                <w:lang w:val="en"/>
              </w:rPr>
              <w:lastRenderedPageBreak/>
              <w:t>r</w:t>
            </w:r>
            <w:r>
              <w:rPr>
                <w:lang w:val="en"/>
              </w:rPr>
              <w:t xml:space="preserve">eception area, or to give employees a copy of the Health </w:t>
            </w:r>
            <w:r w:rsidR="00693A2C">
              <w:rPr>
                <w:lang w:val="en"/>
              </w:rPr>
              <w:t>and</w:t>
            </w:r>
            <w:r>
              <w:rPr>
                <w:lang w:val="en"/>
              </w:rPr>
              <w:t xml:space="preserve"> Safety Law leaflet.</w:t>
            </w:r>
          </w:p>
          <w:p w14:paraId="2FE972BC" w14:textId="77777777" w:rsidR="005C375D" w:rsidRDefault="005C375D" w:rsidP="006C68DB"/>
        </w:tc>
        <w:tc>
          <w:tcPr>
            <w:tcW w:w="3969" w:type="dxa"/>
          </w:tcPr>
          <w:p w14:paraId="6EA0DB95" w14:textId="77777777" w:rsidR="00743450" w:rsidRDefault="00743450" w:rsidP="00BC46CE"/>
          <w:p w14:paraId="24D8C7D6" w14:textId="77777777" w:rsidR="009A73B2" w:rsidRDefault="009A73B2" w:rsidP="009A73B2">
            <w:pPr>
              <w:rPr>
                <w:sz w:val="22"/>
              </w:rPr>
            </w:pPr>
            <w:r>
              <w:rPr>
                <w:i/>
              </w:rPr>
              <w:t>Entrance</w:t>
            </w:r>
          </w:p>
          <w:p w14:paraId="2C14E8BA" w14:textId="77777777" w:rsidR="00743450" w:rsidRDefault="00743450" w:rsidP="00BC46CE"/>
        </w:tc>
      </w:tr>
      <w:tr w:rsidR="00743450" w14:paraId="7281FCDC" w14:textId="77777777" w:rsidTr="00B84FCB">
        <w:trPr>
          <w:trHeight w:val="928"/>
        </w:trPr>
        <w:tc>
          <w:tcPr>
            <w:tcW w:w="5245" w:type="dxa"/>
          </w:tcPr>
          <w:p w14:paraId="274C739D" w14:textId="77777777" w:rsidR="00743450" w:rsidRDefault="00743450" w:rsidP="00BC46CE">
            <w:r>
              <w:t>Health and safety advice is available from:</w:t>
            </w:r>
          </w:p>
        </w:tc>
        <w:tc>
          <w:tcPr>
            <w:tcW w:w="3969" w:type="dxa"/>
          </w:tcPr>
          <w:p w14:paraId="3AFC0CC0" w14:textId="16339551" w:rsidR="00743450" w:rsidRPr="000C4086" w:rsidRDefault="009A73B2" w:rsidP="00C529A2">
            <w:pPr>
              <w:rPr>
                <w:i/>
              </w:rPr>
            </w:pPr>
            <w:r>
              <w:rPr>
                <w:i/>
              </w:rPr>
              <w:t>Caroline Boden and Natalie Cox</w:t>
            </w:r>
          </w:p>
        </w:tc>
      </w:tr>
      <w:tr w:rsidR="00743450" w14:paraId="6C73EF4C" w14:textId="77777777" w:rsidTr="00B84FCB">
        <w:tc>
          <w:tcPr>
            <w:tcW w:w="5245" w:type="dxa"/>
          </w:tcPr>
          <w:p w14:paraId="7FCE7F53" w14:textId="77777777" w:rsidR="00743450" w:rsidRDefault="00743450" w:rsidP="00BC46CE">
            <w:r w:rsidRPr="002D5981">
              <w:t>Induction, supervision</w:t>
            </w:r>
            <w:r>
              <w:t xml:space="preserve"> </w:t>
            </w:r>
            <w:r w:rsidR="00E146E7">
              <w:t>of trainees/work placements etc</w:t>
            </w:r>
            <w:r>
              <w:t xml:space="preserve"> will be arranged/undertaken/</w:t>
            </w:r>
            <w:r w:rsidR="00646A0B">
              <w:t xml:space="preserve"> </w:t>
            </w:r>
            <w:r>
              <w:t>monitored by:</w:t>
            </w:r>
          </w:p>
          <w:p w14:paraId="2FF799A6" w14:textId="77777777" w:rsidR="00743450" w:rsidRDefault="00743450" w:rsidP="00BC46CE"/>
        </w:tc>
        <w:tc>
          <w:tcPr>
            <w:tcW w:w="3969" w:type="dxa"/>
          </w:tcPr>
          <w:p w14:paraId="2E040D03" w14:textId="4A54ACC9" w:rsidR="00743450" w:rsidRDefault="009A73B2" w:rsidP="00BC46CE">
            <w:r>
              <w:t>Caroline Boden and Natalie Cox</w:t>
            </w:r>
          </w:p>
        </w:tc>
      </w:tr>
      <w:tr w:rsidR="00743450" w14:paraId="12244DD8" w14:textId="77777777" w:rsidTr="00B84FCB">
        <w:trPr>
          <w:trHeight w:val="1992"/>
        </w:trPr>
        <w:tc>
          <w:tcPr>
            <w:tcW w:w="5245" w:type="dxa"/>
          </w:tcPr>
          <w:p w14:paraId="36B03431" w14:textId="77777777" w:rsidR="00743450" w:rsidRDefault="00743450" w:rsidP="00BC46CE">
            <w:r>
              <w:t xml:space="preserve">Health </w:t>
            </w:r>
            <w:r w:rsidR="00693A2C">
              <w:t>and</w:t>
            </w:r>
            <w:r>
              <w:t xml:space="preserve"> </w:t>
            </w:r>
            <w:r w:rsidR="00693A2C">
              <w:t>s</w:t>
            </w:r>
            <w:r>
              <w:t>afety in shared premises (where applicable)</w:t>
            </w:r>
            <w:r w:rsidR="001B51BA">
              <w:t xml:space="preserve"> is managed by:</w:t>
            </w:r>
          </w:p>
          <w:p w14:paraId="20CEFFC3" w14:textId="77777777" w:rsidR="00B01F58" w:rsidRDefault="00B01F58" w:rsidP="00BC46CE"/>
          <w:p w14:paraId="4036AC03" w14:textId="77777777" w:rsidR="00B01F58" w:rsidRPr="00693A2C" w:rsidRDefault="00A44E62" w:rsidP="00A44E62">
            <w:pPr>
              <w:rPr>
                <w:bCs/>
                <w:i/>
                <w:color w:val="FF0000"/>
              </w:rPr>
            </w:pPr>
            <w:r>
              <w:rPr>
                <w:bCs/>
                <w:i/>
                <w:color w:val="FF0000"/>
              </w:rPr>
              <w:t>-d</w:t>
            </w:r>
            <w:r w:rsidR="00B01F58" w:rsidRPr="00693A2C">
              <w:rPr>
                <w:bCs/>
                <w:i/>
                <w:color w:val="FF0000"/>
              </w:rPr>
              <w:t>elete</w:t>
            </w:r>
            <w:r w:rsidR="00D058E5" w:rsidRPr="00693A2C">
              <w:rPr>
                <w:bCs/>
                <w:i/>
                <w:color w:val="FF0000"/>
              </w:rPr>
              <w:t xml:space="preserve"> this row</w:t>
            </w:r>
            <w:r w:rsidR="00B01F58" w:rsidRPr="00693A2C">
              <w:rPr>
                <w:bCs/>
                <w:i/>
                <w:color w:val="FF0000"/>
              </w:rPr>
              <w:t xml:space="preserve"> if </w:t>
            </w:r>
            <w:r w:rsidR="00F325F5" w:rsidRPr="00693A2C">
              <w:rPr>
                <w:bCs/>
                <w:i/>
                <w:color w:val="FF0000"/>
              </w:rPr>
              <w:t xml:space="preserve">the </w:t>
            </w:r>
            <w:r w:rsidR="00B01F58" w:rsidRPr="00693A2C">
              <w:rPr>
                <w:bCs/>
                <w:i/>
                <w:color w:val="FF0000"/>
              </w:rPr>
              <w:t xml:space="preserve">premise is not shared </w:t>
            </w:r>
          </w:p>
        </w:tc>
        <w:tc>
          <w:tcPr>
            <w:tcW w:w="3969" w:type="dxa"/>
          </w:tcPr>
          <w:p w14:paraId="0C71D692" w14:textId="5D2FB6DD" w:rsidR="00743450" w:rsidRDefault="009A73B2" w:rsidP="00BC46CE">
            <w:r>
              <w:rPr>
                <w:i/>
              </w:rPr>
              <w:t>Natalie Cox</w:t>
            </w:r>
          </w:p>
          <w:p w14:paraId="06414C99" w14:textId="77777777" w:rsidR="00743450" w:rsidRDefault="00743450" w:rsidP="00BC46CE"/>
        </w:tc>
      </w:tr>
    </w:tbl>
    <w:p w14:paraId="15CB1D28" w14:textId="77777777" w:rsidR="00E146E7" w:rsidRDefault="00E146E7" w:rsidP="00743450"/>
    <w:p w14:paraId="2C2A3829" w14:textId="77777777" w:rsidR="006C68DB" w:rsidRDefault="006C68DB" w:rsidP="00743450">
      <w:pPr>
        <w:rPr>
          <w:b/>
          <w:sz w:val="28"/>
          <w:szCs w:val="28"/>
        </w:rPr>
      </w:pPr>
    </w:p>
    <w:p w14:paraId="6AB9524F" w14:textId="77777777" w:rsidR="00743450" w:rsidRDefault="00743450" w:rsidP="00743450">
      <w:pPr>
        <w:rPr>
          <w:b/>
          <w:sz w:val="28"/>
          <w:szCs w:val="28"/>
        </w:rPr>
      </w:pPr>
      <w:r w:rsidRPr="00445D0D">
        <w:rPr>
          <w:b/>
          <w:sz w:val="28"/>
          <w:szCs w:val="28"/>
        </w:rPr>
        <w:t xml:space="preserve">Competency for </w:t>
      </w:r>
      <w:r w:rsidR="00693A2C">
        <w:rPr>
          <w:b/>
          <w:sz w:val="28"/>
          <w:szCs w:val="28"/>
        </w:rPr>
        <w:t>t</w:t>
      </w:r>
      <w:r w:rsidRPr="00445D0D">
        <w:rPr>
          <w:b/>
          <w:sz w:val="28"/>
          <w:szCs w:val="28"/>
        </w:rPr>
        <w:t xml:space="preserve">asks and </w:t>
      </w:r>
      <w:r w:rsidR="00693A2C">
        <w:rPr>
          <w:b/>
          <w:sz w:val="28"/>
          <w:szCs w:val="28"/>
        </w:rPr>
        <w:t>t</w:t>
      </w:r>
      <w:r w:rsidRPr="00445D0D">
        <w:rPr>
          <w:b/>
          <w:sz w:val="28"/>
          <w:szCs w:val="28"/>
        </w:rPr>
        <w:t>raining</w:t>
      </w:r>
    </w:p>
    <w:p w14:paraId="6297A399" w14:textId="77777777" w:rsidR="00743450" w:rsidRPr="005F6273" w:rsidRDefault="00743450" w:rsidP="00743450">
      <w:pPr>
        <w:rPr>
          <w:b/>
          <w:szCs w:val="24"/>
        </w:rPr>
      </w:pPr>
    </w:p>
    <w:p w14:paraId="6E6C0AEE" w14:textId="77777777" w:rsidR="00743450" w:rsidRPr="00331802" w:rsidRDefault="00743450" w:rsidP="00743450">
      <w:pPr>
        <w:jc w:val="both"/>
        <w:rPr>
          <w:szCs w:val="24"/>
        </w:rPr>
      </w:pPr>
      <w:r w:rsidRPr="00331802">
        <w:rPr>
          <w:szCs w:val="24"/>
        </w:rPr>
        <w:t xml:space="preserve">The school has arrangements in place to ensure that all new employees are provided with appropriate health and safety induction </w:t>
      </w:r>
      <w:r w:rsidR="00E04FD4">
        <w:rPr>
          <w:szCs w:val="24"/>
        </w:rPr>
        <w:t xml:space="preserve">training when they start work. </w:t>
      </w:r>
      <w:r w:rsidR="00E04FD4" w:rsidRPr="006C68DB">
        <w:rPr>
          <w:szCs w:val="24"/>
        </w:rPr>
        <w:t>T</w:t>
      </w:r>
      <w:r w:rsidRPr="006C68DB">
        <w:rPr>
          <w:szCs w:val="24"/>
        </w:rPr>
        <w:t>his will</w:t>
      </w:r>
      <w:r w:rsidRPr="00331802">
        <w:rPr>
          <w:szCs w:val="24"/>
        </w:rPr>
        <w:t xml:space="preserve"> cover basics such as first aid and fire safety. </w:t>
      </w:r>
      <w:r w:rsidR="00693A2C">
        <w:rPr>
          <w:szCs w:val="24"/>
        </w:rPr>
        <w:t>J</w:t>
      </w:r>
      <w:r w:rsidRPr="00331802">
        <w:rPr>
          <w:szCs w:val="24"/>
        </w:rPr>
        <w:t>ob specific health and safety training will also be provided</w:t>
      </w:r>
      <w:r w:rsidR="00532324">
        <w:rPr>
          <w:szCs w:val="24"/>
        </w:rPr>
        <w:t xml:space="preserve"> if needed to achieve the required competency</w:t>
      </w:r>
      <w:r w:rsidR="00532324" w:rsidRPr="00331802">
        <w:rPr>
          <w:szCs w:val="24"/>
        </w:rPr>
        <w:t>.</w:t>
      </w:r>
      <w:r w:rsidR="00693A2C">
        <w:rPr>
          <w:szCs w:val="24"/>
        </w:rPr>
        <w:t xml:space="preserve"> </w:t>
      </w:r>
      <w:r w:rsidRPr="00331802">
        <w:rPr>
          <w:szCs w:val="24"/>
        </w:rPr>
        <w:t xml:space="preserve">Training </w:t>
      </w:r>
      <w:r w:rsidR="00693A2C">
        <w:rPr>
          <w:szCs w:val="24"/>
        </w:rPr>
        <w:t>arrangements</w:t>
      </w:r>
      <w:r w:rsidRPr="00331802">
        <w:rPr>
          <w:szCs w:val="24"/>
        </w:rPr>
        <w:t xml:space="preserve"> will include regular refresher training</w:t>
      </w:r>
      <w:r w:rsidR="00613518">
        <w:rPr>
          <w:szCs w:val="24"/>
        </w:rPr>
        <w:t xml:space="preserve"> where appropriate</w:t>
      </w:r>
      <w:r w:rsidRPr="00331802">
        <w:rPr>
          <w:szCs w:val="24"/>
        </w:rPr>
        <w:t>. Write down your arrangement</w:t>
      </w:r>
      <w:r w:rsidR="001B51BA">
        <w:rPr>
          <w:szCs w:val="24"/>
        </w:rPr>
        <w:t>s</w:t>
      </w:r>
      <w:r w:rsidRPr="00331802">
        <w:rPr>
          <w:szCs w:val="24"/>
        </w:rPr>
        <w:t xml:space="preserve"> for training here</w:t>
      </w:r>
      <w:r w:rsidR="00693A2C">
        <w:rPr>
          <w:szCs w:val="24"/>
        </w:rPr>
        <w:t>,</w:t>
      </w:r>
      <w:r w:rsidRPr="00331802">
        <w:rPr>
          <w:szCs w:val="24"/>
        </w:rPr>
        <w:t xml:space="preserve"> including arrangement</w:t>
      </w:r>
      <w:r>
        <w:rPr>
          <w:szCs w:val="24"/>
        </w:rPr>
        <w:t>s</w:t>
      </w:r>
      <w:r w:rsidRPr="00331802">
        <w:rPr>
          <w:szCs w:val="24"/>
        </w:rPr>
        <w:t xml:space="preserve"> for record keeping.</w:t>
      </w:r>
    </w:p>
    <w:p w14:paraId="41EC514F"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9A73B2" w14:paraId="7D97C490" w14:textId="77777777" w:rsidTr="003802F8">
        <w:tc>
          <w:tcPr>
            <w:tcW w:w="5245" w:type="dxa"/>
          </w:tcPr>
          <w:p w14:paraId="21F81F7D" w14:textId="77777777" w:rsidR="009A73B2" w:rsidRDefault="009A73B2" w:rsidP="009A73B2">
            <w:r>
              <w:t>Induction training will be arranged/undertaken for all employees by:</w:t>
            </w:r>
          </w:p>
          <w:p w14:paraId="46DCC571" w14:textId="77777777" w:rsidR="009A73B2" w:rsidRDefault="009A73B2" w:rsidP="009A73B2"/>
        </w:tc>
        <w:tc>
          <w:tcPr>
            <w:tcW w:w="3969" w:type="dxa"/>
            <w:tcBorders>
              <w:top w:val="single" w:sz="4" w:space="0" w:color="auto"/>
              <w:left w:val="single" w:sz="4" w:space="0" w:color="auto"/>
              <w:bottom w:val="single" w:sz="4" w:space="0" w:color="auto"/>
              <w:right w:val="single" w:sz="4" w:space="0" w:color="auto"/>
            </w:tcBorders>
          </w:tcPr>
          <w:p w14:paraId="1E8F6163" w14:textId="518E8785" w:rsidR="009A73B2" w:rsidRDefault="009A73B2" w:rsidP="009A73B2">
            <w:r>
              <w:rPr>
                <w:i/>
              </w:rPr>
              <w:t>Natalie Cox and Caroline Boden</w:t>
            </w:r>
          </w:p>
        </w:tc>
      </w:tr>
      <w:tr w:rsidR="009A73B2" w14:paraId="1BB76F2A" w14:textId="77777777" w:rsidTr="003802F8">
        <w:tc>
          <w:tcPr>
            <w:tcW w:w="5245" w:type="dxa"/>
          </w:tcPr>
          <w:p w14:paraId="425CD1F5" w14:textId="77777777" w:rsidR="009A73B2" w:rsidRDefault="009A73B2" w:rsidP="009A73B2">
            <w:r>
              <w:t>Job specific training will be provided by:</w:t>
            </w:r>
          </w:p>
          <w:p w14:paraId="7DEF7167" w14:textId="77777777" w:rsidR="009A73B2" w:rsidRDefault="009A73B2" w:rsidP="009A73B2"/>
          <w:p w14:paraId="65DE6E9B" w14:textId="77777777" w:rsidR="009A73B2" w:rsidRDefault="009A73B2" w:rsidP="009A73B2"/>
        </w:tc>
        <w:tc>
          <w:tcPr>
            <w:tcW w:w="3969" w:type="dxa"/>
            <w:tcBorders>
              <w:top w:val="single" w:sz="4" w:space="0" w:color="auto"/>
              <w:left w:val="single" w:sz="4" w:space="0" w:color="auto"/>
              <w:bottom w:val="single" w:sz="4" w:space="0" w:color="auto"/>
              <w:right w:val="single" w:sz="4" w:space="0" w:color="auto"/>
            </w:tcBorders>
          </w:tcPr>
          <w:p w14:paraId="2146299F" w14:textId="29C9444E" w:rsidR="009A73B2" w:rsidRDefault="009A73B2" w:rsidP="009A73B2">
            <w:r>
              <w:rPr>
                <w:i/>
              </w:rPr>
              <w:t>Natalie Cox and Caroline Boden</w:t>
            </w:r>
          </w:p>
        </w:tc>
      </w:tr>
      <w:tr w:rsidR="009A73B2" w14:paraId="4FB226D4" w14:textId="77777777" w:rsidTr="003802F8">
        <w:tc>
          <w:tcPr>
            <w:tcW w:w="5245" w:type="dxa"/>
          </w:tcPr>
          <w:p w14:paraId="67304CC9" w14:textId="77777777" w:rsidR="009A73B2" w:rsidRDefault="009A73B2" w:rsidP="009A73B2">
            <w:r>
              <w:t>Jobs requiring specific health and safety training are:</w:t>
            </w:r>
          </w:p>
        </w:tc>
        <w:tc>
          <w:tcPr>
            <w:tcW w:w="3969" w:type="dxa"/>
            <w:tcBorders>
              <w:top w:val="single" w:sz="4" w:space="0" w:color="auto"/>
              <w:left w:val="single" w:sz="4" w:space="0" w:color="auto"/>
              <w:bottom w:val="single" w:sz="4" w:space="0" w:color="auto"/>
              <w:right w:val="single" w:sz="4" w:space="0" w:color="auto"/>
            </w:tcBorders>
          </w:tcPr>
          <w:p w14:paraId="1A288BCF" w14:textId="77777777" w:rsidR="009A73B2" w:rsidRDefault="009A73B2" w:rsidP="009A73B2">
            <w:pPr>
              <w:spacing w:line="276" w:lineRule="auto"/>
              <w:rPr>
                <w:i/>
              </w:rPr>
            </w:pPr>
          </w:p>
          <w:p w14:paraId="20883D72" w14:textId="294E1DBC" w:rsidR="009A73B2" w:rsidRDefault="009A73B2" w:rsidP="009A73B2">
            <w:pPr>
              <w:spacing w:line="276" w:lineRule="auto"/>
              <w:rPr>
                <w:i/>
                <w:szCs w:val="24"/>
              </w:rPr>
            </w:pPr>
            <w:r>
              <w:rPr>
                <w:i/>
                <w:szCs w:val="24"/>
              </w:rPr>
              <w:t>asbestos management and awareness, Legionella and water hygiene, COSHH, management of contractors, working at height. These will be achieved via eLearning/on the job training.</w:t>
            </w:r>
          </w:p>
          <w:p w14:paraId="6E4106E3" w14:textId="77777777" w:rsidR="009A73B2" w:rsidRDefault="009A73B2" w:rsidP="009A73B2"/>
        </w:tc>
      </w:tr>
      <w:tr w:rsidR="009A73B2" w14:paraId="37013994" w14:textId="77777777" w:rsidTr="003802F8">
        <w:tc>
          <w:tcPr>
            <w:tcW w:w="5245" w:type="dxa"/>
          </w:tcPr>
          <w:p w14:paraId="0088704E" w14:textId="77777777" w:rsidR="009A73B2" w:rsidRDefault="009A73B2" w:rsidP="009A73B2">
            <w:r>
              <w:t>Training records are kept by:</w:t>
            </w:r>
          </w:p>
          <w:p w14:paraId="0D491949" w14:textId="77777777" w:rsidR="009A73B2" w:rsidRDefault="009A73B2" w:rsidP="009A73B2"/>
          <w:p w14:paraId="485BBACB" w14:textId="77777777" w:rsidR="009A73B2" w:rsidRDefault="009A73B2" w:rsidP="009A73B2"/>
        </w:tc>
        <w:tc>
          <w:tcPr>
            <w:tcW w:w="3969" w:type="dxa"/>
            <w:tcBorders>
              <w:top w:val="single" w:sz="4" w:space="0" w:color="auto"/>
              <w:left w:val="single" w:sz="4" w:space="0" w:color="auto"/>
              <w:bottom w:val="single" w:sz="4" w:space="0" w:color="auto"/>
              <w:right w:val="single" w:sz="4" w:space="0" w:color="auto"/>
            </w:tcBorders>
          </w:tcPr>
          <w:p w14:paraId="0219E8B6" w14:textId="4B19062D" w:rsidR="009A73B2" w:rsidRDefault="009A73B2" w:rsidP="009A73B2">
            <w:r>
              <w:rPr>
                <w:i/>
              </w:rPr>
              <w:t>Natalie Cox</w:t>
            </w:r>
          </w:p>
        </w:tc>
      </w:tr>
      <w:tr w:rsidR="009A73B2" w14:paraId="14C785FD" w14:textId="77777777" w:rsidTr="003802F8">
        <w:tc>
          <w:tcPr>
            <w:tcW w:w="5245" w:type="dxa"/>
          </w:tcPr>
          <w:p w14:paraId="450AA3BB" w14:textId="77777777" w:rsidR="009A73B2" w:rsidRDefault="009A73B2" w:rsidP="009A73B2">
            <w:r>
              <w:t>Training will be identified, arranged and monitored by:</w:t>
            </w:r>
          </w:p>
          <w:p w14:paraId="443819EB" w14:textId="77777777" w:rsidR="009A73B2" w:rsidRDefault="009A73B2" w:rsidP="009A73B2"/>
        </w:tc>
        <w:tc>
          <w:tcPr>
            <w:tcW w:w="3969" w:type="dxa"/>
            <w:tcBorders>
              <w:top w:val="single" w:sz="4" w:space="0" w:color="auto"/>
              <w:left w:val="single" w:sz="4" w:space="0" w:color="auto"/>
              <w:bottom w:val="single" w:sz="4" w:space="0" w:color="auto"/>
              <w:right w:val="single" w:sz="4" w:space="0" w:color="auto"/>
            </w:tcBorders>
          </w:tcPr>
          <w:p w14:paraId="41F5FBBE" w14:textId="3498C481" w:rsidR="009A73B2" w:rsidRDefault="009A73B2" w:rsidP="009A73B2">
            <w:r>
              <w:rPr>
                <w:i/>
              </w:rPr>
              <w:t>Natalie Cox and Caroline Boden</w:t>
            </w:r>
          </w:p>
        </w:tc>
      </w:tr>
    </w:tbl>
    <w:p w14:paraId="456BE5D8" w14:textId="77777777" w:rsidR="00743450" w:rsidRDefault="00743450" w:rsidP="00743450"/>
    <w:p w14:paraId="575D6C61" w14:textId="77777777" w:rsidR="00E146E7" w:rsidRDefault="00E146E7" w:rsidP="00743450">
      <w:pPr>
        <w:jc w:val="both"/>
        <w:rPr>
          <w:b/>
          <w:sz w:val="28"/>
          <w:szCs w:val="28"/>
        </w:rPr>
      </w:pPr>
    </w:p>
    <w:p w14:paraId="3613A812" w14:textId="77777777" w:rsidR="00743450" w:rsidRPr="00FF4B3D" w:rsidRDefault="00743450" w:rsidP="00743450">
      <w:pPr>
        <w:jc w:val="both"/>
        <w:rPr>
          <w:b/>
          <w:sz w:val="28"/>
          <w:szCs w:val="28"/>
        </w:rPr>
      </w:pPr>
      <w:r w:rsidRPr="00FF4B3D">
        <w:rPr>
          <w:b/>
          <w:sz w:val="28"/>
          <w:szCs w:val="28"/>
        </w:rPr>
        <w:t>Acciden</w:t>
      </w:r>
      <w:r>
        <w:rPr>
          <w:b/>
          <w:sz w:val="28"/>
          <w:szCs w:val="28"/>
        </w:rPr>
        <w:t xml:space="preserve">ts, </w:t>
      </w:r>
      <w:r w:rsidR="005C26BC">
        <w:rPr>
          <w:b/>
          <w:sz w:val="28"/>
          <w:szCs w:val="28"/>
        </w:rPr>
        <w:t>f</w:t>
      </w:r>
      <w:r>
        <w:rPr>
          <w:b/>
          <w:sz w:val="28"/>
          <w:szCs w:val="28"/>
        </w:rPr>
        <w:t xml:space="preserve">irst </w:t>
      </w:r>
      <w:r w:rsidR="005C26BC">
        <w:rPr>
          <w:b/>
          <w:sz w:val="28"/>
          <w:szCs w:val="28"/>
        </w:rPr>
        <w:t>a</w:t>
      </w:r>
      <w:r>
        <w:rPr>
          <w:b/>
          <w:sz w:val="28"/>
          <w:szCs w:val="28"/>
        </w:rPr>
        <w:t xml:space="preserve">id and </w:t>
      </w:r>
      <w:r w:rsidR="005C26BC">
        <w:rPr>
          <w:b/>
          <w:sz w:val="28"/>
          <w:szCs w:val="28"/>
        </w:rPr>
        <w:t>w</w:t>
      </w:r>
      <w:r w:rsidRPr="00FF4B3D">
        <w:rPr>
          <w:b/>
          <w:sz w:val="28"/>
          <w:szCs w:val="28"/>
        </w:rPr>
        <w:t xml:space="preserve">ork-related </w:t>
      </w:r>
      <w:r w:rsidR="005C26BC">
        <w:rPr>
          <w:b/>
          <w:sz w:val="28"/>
          <w:szCs w:val="28"/>
        </w:rPr>
        <w:t>i</w:t>
      </w:r>
      <w:r w:rsidRPr="00FF4B3D">
        <w:rPr>
          <w:b/>
          <w:sz w:val="28"/>
          <w:szCs w:val="28"/>
        </w:rPr>
        <w:t xml:space="preserve">ll </w:t>
      </w:r>
      <w:r w:rsidR="005C26BC">
        <w:rPr>
          <w:b/>
          <w:sz w:val="28"/>
          <w:szCs w:val="28"/>
        </w:rPr>
        <w:t>h</w:t>
      </w:r>
      <w:r w:rsidRPr="00FF4B3D">
        <w:rPr>
          <w:b/>
          <w:sz w:val="28"/>
          <w:szCs w:val="28"/>
        </w:rPr>
        <w:t>ealth</w:t>
      </w:r>
    </w:p>
    <w:p w14:paraId="2B23846C" w14:textId="77777777" w:rsidR="00743450" w:rsidRDefault="00743450" w:rsidP="00743450">
      <w:pPr>
        <w:rPr>
          <w:szCs w:val="24"/>
        </w:rPr>
      </w:pPr>
    </w:p>
    <w:p w14:paraId="0C9BDA76" w14:textId="77777777" w:rsidR="00743450" w:rsidRDefault="00743450" w:rsidP="00743450">
      <w:pPr>
        <w:jc w:val="both"/>
        <w:rPr>
          <w:szCs w:val="24"/>
        </w:rPr>
      </w:pPr>
      <w:r>
        <w:rPr>
          <w:szCs w:val="24"/>
        </w:rPr>
        <w:t>The school acknowledges the legal requirement to:</w:t>
      </w:r>
    </w:p>
    <w:p w14:paraId="52188F52" w14:textId="77777777" w:rsidR="00743450" w:rsidRDefault="00743450" w:rsidP="00743450">
      <w:pPr>
        <w:jc w:val="both"/>
        <w:rPr>
          <w:szCs w:val="24"/>
        </w:rPr>
      </w:pPr>
    </w:p>
    <w:p w14:paraId="133F2E4F"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 xml:space="preserve">are adequate arrangements </w:t>
      </w:r>
      <w:r w:rsidR="00743450">
        <w:rPr>
          <w:szCs w:val="24"/>
        </w:rPr>
        <w:t xml:space="preserve">in place </w:t>
      </w:r>
      <w:r>
        <w:rPr>
          <w:szCs w:val="24"/>
        </w:rPr>
        <w:t>for</w:t>
      </w:r>
      <w:r w:rsidR="00743450">
        <w:rPr>
          <w:szCs w:val="24"/>
        </w:rPr>
        <w:t xml:space="preserve"> the reporting, recording and investigation of incidents and accidents</w:t>
      </w:r>
      <w:r w:rsidR="005C375D">
        <w:rPr>
          <w:szCs w:val="24"/>
        </w:rPr>
        <w:t>;</w:t>
      </w:r>
    </w:p>
    <w:p w14:paraId="79E0474A"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are adequate arrangements</w:t>
      </w:r>
      <w:r w:rsidR="00743450">
        <w:rPr>
          <w:szCs w:val="24"/>
        </w:rPr>
        <w:t xml:space="preserve"> in place for reporting work related injuries, diseases and dangerous occurrences under the RIDDOR Regulations</w:t>
      </w:r>
      <w:r w:rsidR="005C375D">
        <w:rPr>
          <w:szCs w:val="24"/>
        </w:rPr>
        <w:t>;</w:t>
      </w:r>
    </w:p>
    <w:p w14:paraId="2C1BE3BC" w14:textId="77777777" w:rsidR="00743450" w:rsidRPr="00C14DBF" w:rsidRDefault="005C26BC" w:rsidP="00990F90">
      <w:pPr>
        <w:numPr>
          <w:ilvl w:val="0"/>
          <w:numId w:val="3"/>
        </w:numPr>
        <w:jc w:val="both"/>
        <w:rPr>
          <w:szCs w:val="24"/>
        </w:rPr>
      </w:pPr>
      <w:r>
        <w:rPr>
          <w:szCs w:val="24"/>
        </w:rPr>
        <w:t>p</w:t>
      </w:r>
      <w:r w:rsidR="00743450">
        <w:rPr>
          <w:szCs w:val="24"/>
        </w:rPr>
        <w:t xml:space="preserve">rovide appropriate first aid arrangements for employees and anyone </w:t>
      </w:r>
      <w:r w:rsidR="00743450" w:rsidRPr="00C14DBF">
        <w:rPr>
          <w:szCs w:val="24"/>
        </w:rPr>
        <w:t>attending the premises that may be affected by the school's activities</w:t>
      </w:r>
      <w:r w:rsidR="005C375D">
        <w:rPr>
          <w:szCs w:val="24"/>
        </w:rPr>
        <w:t>;</w:t>
      </w:r>
    </w:p>
    <w:p w14:paraId="44FC74E5" w14:textId="77777777" w:rsidR="00743450" w:rsidRDefault="000C3E18" w:rsidP="00990F90">
      <w:pPr>
        <w:numPr>
          <w:ilvl w:val="0"/>
          <w:numId w:val="3"/>
        </w:numPr>
        <w:jc w:val="both"/>
        <w:rPr>
          <w:szCs w:val="24"/>
        </w:rPr>
      </w:pPr>
      <w:r>
        <w:rPr>
          <w:szCs w:val="24"/>
        </w:rPr>
        <w:t xml:space="preserve">ensure there are adequate arrangements in place </w:t>
      </w:r>
      <w:r w:rsidR="00ED212C">
        <w:rPr>
          <w:szCs w:val="24"/>
        </w:rPr>
        <w:t xml:space="preserve">to </w:t>
      </w:r>
      <w:r w:rsidR="005C26BC">
        <w:rPr>
          <w:szCs w:val="24"/>
        </w:rPr>
        <w:t>p</w:t>
      </w:r>
      <w:r w:rsidR="00743450" w:rsidRPr="00C14DBF">
        <w:rPr>
          <w:szCs w:val="24"/>
        </w:rPr>
        <w:t xml:space="preserve">rovide health surveillance for any employees who may be </w:t>
      </w:r>
      <w:r w:rsidR="00E04FD4" w:rsidRPr="00E125C6">
        <w:rPr>
          <w:b/>
          <w:szCs w:val="24"/>
        </w:rPr>
        <w:t xml:space="preserve">at </w:t>
      </w:r>
      <w:r w:rsidR="00743450" w:rsidRPr="00E125C6">
        <w:rPr>
          <w:b/>
          <w:szCs w:val="24"/>
        </w:rPr>
        <w:t>risk</w:t>
      </w:r>
      <w:r w:rsidR="00743450" w:rsidRPr="00C14DBF">
        <w:rPr>
          <w:szCs w:val="24"/>
        </w:rPr>
        <w:t xml:space="preserve"> of ill-health as a direct result of </w:t>
      </w:r>
      <w:r w:rsidR="005C26BC">
        <w:rPr>
          <w:szCs w:val="24"/>
        </w:rPr>
        <w:t xml:space="preserve">their </w:t>
      </w:r>
      <w:r w:rsidR="00743450" w:rsidRPr="00C14DBF">
        <w:rPr>
          <w:szCs w:val="24"/>
        </w:rPr>
        <w:t>work activities</w:t>
      </w:r>
      <w:r w:rsidR="00743450">
        <w:rPr>
          <w:szCs w:val="24"/>
        </w:rPr>
        <w:t>.</w:t>
      </w:r>
    </w:p>
    <w:p w14:paraId="241D479D" w14:textId="77777777" w:rsidR="00743450" w:rsidRDefault="00743450" w:rsidP="00743450">
      <w:pPr>
        <w:rPr>
          <w:szCs w:val="24"/>
        </w:rPr>
      </w:pPr>
      <w:r>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6"/>
        <w:gridCol w:w="3846"/>
      </w:tblGrid>
      <w:tr w:rsidR="009A73B2" w:rsidRPr="000C4086" w14:paraId="20AE218C" w14:textId="77777777" w:rsidTr="00E8595E">
        <w:tc>
          <w:tcPr>
            <w:tcW w:w="5245" w:type="dxa"/>
          </w:tcPr>
          <w:p w14:paraId="12512462" w14:textId="77777777" w:rsidR="009A73B2" w:rsidRDefault="009A73B2" w:rsidP="009A73B2">
            <w:r>
              <w:t>The first aid box(es) is/are available:</w:t>
            </w:r>
          </w:p>
          <w:p w14:paraId="4DED8EFB" w14:textId="77777777" w:rsidR="009A73B2" w:rsidRPr="000C4086" w:rsidRDefault="009A73B2" w:rsidP="009A73B2">
            <w:pPr>
              <w:rPr>
                <w:szCs w:val="24"/>
              </w:rPr>
            </w:pPr>
          </w:p>
          <w:p w14:paraId="2D9302AF" w14:textId="77777777" w:rsidR="009A73B2" w:rsidRPr="000C4086" w:rsidRDefault="009A73B2" w:rsidP="009A73B2">
            <w:pPr>
              <w:rPr>
                <w:szCs w:val="24"/>
              </w:rPr>
            </w:pPr>
          </w:p>
        </w:tc>
        <w:tc>
          <w:tcPr>
            <w:tcW w:w="3933" w:type="dxa"/>
            <w:tcBorders>
              <w:top w:val="single" w:sz="4" w:space="0" w:color="auto"/>
              <w:left w:val="single" w:sz="4" w:space="0" w:color="auto"/>
              <w:bottom w:val="single" w:sz="4" w:space="0" w:color="auto"/>
              <w:right w:val="single" w:sz="4" w:space="0" w:color="auto"/>
            </w:tcBorders>
          </w:tcPr>
          <w:p w14:paraId="47323577" w14:textId="77777777" w:rsidR="009A73B2" w:rsidRDefault="009A73B2" w:rsidP="009A73B2">
            <w:pPr>
              <w:spacing w:line="276" w:lineRule="auto"/>
              <w:rPr>
                <w:i/>
                <w:sz w:val="22"/>
                <w:szCs w:val="24"/>
              </w:rPr>
            </w:pPr>
            <w:r>
              <w:rPr>
                <w:i/>
                <w:szCs w:val="24"/>
              </w:rPr>
              <w:t>Main office</w:t>
            </w:r>
          </w:p>
          <w:p w14:paraId="6C39EA99" w14:textId="77777777" w:rsidR="009A73B2" w:rsidRDefault="009A73B2" w:rsidP="009A73B2">
            <w:pPr>
              <w:spacing w:line="276" w:lineRule="auto"/>
              <w:rPr>
                <w:i/>
                <w:szCs w:val="24"/>
              </w:rPr>
            </w:pPr>
            <w:r>
              <w:rPr>
                <w:i/>
                <w:szCs w:val="24"/>
              </w:rPr>
              <w:t>Every classroom</w:t>
            </w:r>
          </w:p>
          <w:p w14:paraId="04E9DDA8" w14:textId="77777777" w:rsidR="009A73B2" w:rsidRDefault="009A73B2" w:rsidP="009A73B2">
            <w:pPr>
              <w:spacing w:line="276" w:lineRule="auto"/>
              <w:rPr>
                <w:i/>
                <w:szCs w:val="24"/>
              </w:rPr>
            </w:pPr>
            <w:r>
              <w:rPr>
                <w:i/>
                <w:szCs w:val="24"/>
              </w:rPr>
              <w:t>Playground</w:t>
            </w:r>
          </w:p>
          <w:p w14:paraId="1AE92311" w14:textId="77777777" w:rsidR="009A73B2" w:rsidRDefault="009A73B2" w:rsidP="009A73B2">
            <w:pPr>
              <w:spacing w:line="276" w:lineRule="auto"/>
              <w:rPr>
                <w:i/>
                <w:szCs w:val="24"/>
              </w:rPr>
            </w:pPr>
            <w:r>
              <w:rPr>
                <w:i/>
                <w:szCs w:val="24"/>
              </w:rPr>
              <w:t>Dinner hall</w:t>
            </w:r>
          </w:p>
          <w:p w14:paraId="5907F0CF" w14:textId="77777777" w:rsidR="009A73B2" w:rsidRPr="000C4086" w:rsidRDefault="009A73B2" w:rsidP="009A73B2">
            <w:pPr>
              <w:rPr>
                <w:i/>
                <w:szCs w:val="24"/>
              </w:rPr>
            </w:pPr>
          </w:p>
        </w:tc>
      </w:tr>
      <w:tr w:rsidR="009A73B2" w:rsidRPr="000C4086" w14:paraId="524211E0" w14:textId="77777777" w:rsidTr="00E8595E">
        <w:tc>
          <w:tcPr>
            <w:tcW w:w="5245" w:type="dxa"/>
          </w:tcPr>
          <w:p w14:paraId="5349C45C" w14:textId="77777777" w:rsidR="009A73B2" w:rsidRDefault="009A73B2" w:rsidP="009A73B2">
            <w:r>
              <w:t>The first aider(s) and appointed person(s) is/are:</w:t>
            </w:r>
          </w:p>
          <w:p w14:paraId="4FFEE8B8" w14:textId="77777777" w:rsidR="009A73B2" w:rsidRPr="000C4086" w:rsidRDefault="009A73B2" w:rsidP="009A73B2">
            <w:pPr>
              <w:rPr>
                <w:szCs w:val="24"/>
              </w:rPr>
            </w:pPr>
          </w:p>
        </w:tc>
        <w:tc>
          <w:tcPr>
            <w:tcW w:w="3933" w:type="dxa"/>
            <w:tcBorders>
              <w:top w:val="single" w:sz="4" w:space="0" w:color="auto"/>
              <w:left w:val="single" w:sz="4" w:space="0" w:color="auto"/>
              <w:bottom w:val="single" w:sz="4" w:space="0" w:color="auto"/>
              <w:right w:val="single" w:sz="4" w:space="0" w:color="auto"/>
            </w:tcBorders>
          </w:tcPr>
          <w:p w14:paraId="7CF2FD04" w14:textId="77777777" w:rsidR="009A73B2" w:rsidRDefault="009A73B2" w:rsidP="009A73B2">
            <w:pPr>
              <w:spacing w:line="276" w:lineRule="auto"/>
              <w:rPr>
                <w:i/>
                <w:szCs w:val="24"/>
              </w:rPr>
            </w:pPr>
            <w:r>
              <w:rPr>
                <w:i/>
                <w:szCs w:val="24"/>
              </w:rPr>
              <w:t>Caroline Boden</w:t>
            </w:r>
          </w:p>
          <w:p w14:paraId="10E18B5A" w14:textId="77777777" w:rsidR="009A73B2" w:rsidRDefault="009A73B2" w:rsidP="009A73B2">
            <w:pPr>
              <w:spacing w:line="276" w:lineRule="auto"/>
              <w:rPr>
                <w:i/>
                <w:szCs w:val="24"/>
              </w:rPr>
            </w:pPr>
            <w:r>
              <w:rPr>
                <w:i/>
                <w:szCs w:val="24"/>
              </w:rPr>
              <w:t>Sarah Farrow</w:t>
            </w:r>
          </w:p>
          <w:p w14:paraId="37ABA9C7" w14:textId="77777777" w:rsidR="009A73B2" w:rsidRDefault="009A73B2" w:rsidP="009A73B2">
            <w:pPr>
              <w:spacing w:line="276" w:lineRule="auto"/>
              <w:rPr>
                <w:i/>
                <w:szCs w:val="24"/>
              </w:rPr>
            </w:pPr>
            <w:r>
              <w:rPr>
                <w:i/>
                <w:szCs w:val="24"/>
              </w:rPr>
              <w:t>Anthony Lord</w:t>
            </w:r>
          </w:p>
          <w:p w14:paraId="4F9D05F8" w14:textId="62A42B62" w:rsidR="009A73B2" w:rsidRDefault="009A73B2" w:rsidP="009A73B2">
            <w:pPr>
              <w:spacing w:line="276" w:lineRule="auto"/>
              <w:rPr>
                <w:i/>
                <w:szCs w:val="24"/>
              </w:rPr>
            </w:pPr>
            <w:r>
              <w:rPr>
                <w:i/>
                <w:szCs w:val="24"/>
              </w:rPr>
              <w:t>Becca Watson (mat leave)</w:t>
            </w:r>
          </w:p>
          <w:p w14:paraId="55FACA4B" w14:textId="77777777" w:rsidR="009A73B2" w:rsidRDefault="009A73B2" w:rsidP="009A73B2">
            <w:pPr>
              <w:spacing w:line="276" w:lineRule="auto"/>
              <w:rPr>
                <w:i/>
                <w:szCs w:val="24"/>
              </w:rPr>
            </w:pPr>
            <w:r>
              <w:rPr>
                <w:i/>
                <w:szCs w:val="24"/>
              </w:rPr>
              <w:t>Sarah Morgan</w:t>
            </w:r>
          </w:p>
          <w:p w14:paraId="112F78DD" w14:textId="77777777" w:rsidR="009A73B2" w:rsidRDefault="009A73B2" w:rsidP="009A73B2">
            <w:pPr>
              <w:spacing w:line="276" w:lineRule="auto"/>
              <w:rPr>
                <w:i/>
                <w:szCs w:val="24"/>
              </w:rPr>
            </w:pPr>
            <w:r>
              <w:rPr>
                <w:i/>
                <w:szCs w:val="24"/>
              </w:rPr>
              <w:t>Andrea Mackey</w:t>
            </w:r>
          </w:p>
          <w:p w14:paraId="653C730D" w14:textId="77777777" w:rsidR="009A73B2" w:rsidRDefault="009A73B2" w:rsidP="009A73B2">
            <w:pPr>
              <w:spacing w:line="276" w:lineRule="auto"/>
              <w:rPr>
                <w:i/>
                <w:szCs w:val="24"/>
              </w:rPr>
            </w:pPr>
            <w:r>
              <w:rPr>
                <w:i/>
                <w:szCs w:val="24"/>
              </w:rPr>
              <w:t>Linda Drummond</w:t>
            </w:r>
          </w:p>
          <w:p w14:paraId="5B169F79" w14:textId="77777777" w:rsidR="009A73B2" w:rsidRDefault="009A73B2" w:rsidP="009A73B2">
            <w:pPr>
              <w:spacing w:line="276" w:lineRule="auto"/>
              <w:rPr>
                <w:i/>
                <w:szCs w:val="24"/>
              </w:rPr>
            </w:pPr>
            <w:r>
              <w:rPr>
                <w:i/>
                <w:szCs w:val="24"/>
              </w:rPr>
              <w:t>Jo Beaghan</w:t>
            </w:r>
          </w:p>
          <w:p w14:paraId="6BAB7D8D" w14:textId="77777777" w:rsidR="009A73B2" w:rsidRDefault="009A73B2" w:rsidP="009A73B2">
            <w:pPr>
              <w:spacing w:line="276" w:lineRule="auto"/>
              <w:rPr>
                <w:i/>
                <w:szCs w:val="24"/>
              </w:rPr>
            </w:pPr>
            <w:r>
              <w:rPr>
                <w:i/>
                <w:szCs w:val="24"/>
              </w:rPr>
              <w:t>Lizzy Dixon</w:t>
            </w:r>
          </w:p>
          <w:p w14:paraId="2CFC6DA7" w14:textId="7774F1DC" w:rsidR="009A73B2" w:rsidRDefault="009A73B2" w:rsidP="009A73B2">
            <w:pPr>
              <w:spacing w:line="276" w:lineRule="auto"/>
              <w:rPr>
                <w:i/>
                <w:szCs w:val="24"/>
              </w:rPr>
            </w:pPr>
            <w:r>
              <w:rPr>
                <w:i/>
                <w:szCs w:val="24"/>
              </w:rPr>
              <w:t>Fiona Tormey (mat leave)</w:t>
            </w:r>
          </w:p>
          <w:p w14:paraId="6B077B01" w14:textId="77777777" w:rsidR="009A73B2" w:rsidRDefault="009A73B2" w:rsidP="009A73B2">
            <w:pPr>
              <w:spacing w:line="276" w:lineRule="auto"/>
              <w:rPr>
                <w:i/>
                <w:szCs w:val="24"/>
              </w:rPr>
            </w:pPr>
            <w:r>
              <w:rPr>
                <w:i/>
                <w:szCs w:val="24"/>
              </w:rPr>
              <w:t>Liz Harrison</w:t>
            </w:r>
          </w:p>
          <w:p w14:paraId="1906BF51" w14:textId="77777777" w:rsidR="009A73B2" w:rsidRDefault="009A73B2" w:rsidP="009A73B2">
            <w:pPr>
              <w:spacing w:line="276" w:lineRule="auto"/>
              <w:rPr>
                <w:i/>
                <w:szCs w:val="24"/>
              </w:rPr>
            </w:pPr>
            <w:r>
              <w:rPr>
                <w:i/>
                <w:szCs w:val="24"/>
              </w:rPr>
              <w:t>Holly Williams</w:t>
            </w:r>
          </w:p>
          <w:p w14:paraId="32E633E9" w14:textId="77777777" w:rsidR="009A73B2" w:rsidRDefault="009A73B2" w:rsidP="009A73B2">
            <w:pPr>
              <w:spacing w:line="276" w:lineRule="auto"/>
              <w:rPr>
                <w:i/>
                <w:szCs w:val="24"/>
              </w:rPr>
            </w:pPr>
            <w:r>
              <w:rPr>
                <w:i/>
                <w:szCs w:val="24"/>
              </w:rPr>
              <w:t>Sarah Rawlings</w:t>
            </w:r>
          </w:p>
          <w:p w14:paraId="44622EF0" w14:textId="77777777" w:rsidR="009A73B2" w:rsidRDefault="009A73B2" w:rsidP="009A73B2">
            <w:pPr>
              <w:spacing w:line="276" w:lineRule="auto"/>
              <w:rPr>
                <w:i/>
                <w:szCs w:val="24"/>
              </w:rPr>
            </w:pPr>
            <w:r>
              <w:rPr>
                <w:i/>
                <w:szCs w:val="24"/>
              </w:rPr>
              <w:t>Rachel Turner</w:t>
            </w:r>
          </w:p>
          <w:p w14:paraId="3774C4E4" w14:textId="77777777" w:rsidR="009A73B2" w:rsidRDefault="009A73B2" w:rsidP="009A73B2">
            <w:pPr>
              <w:spacing w:line="276" w:lineRule="auto"/>
              <w:rPr>
                <w:i/>
                <w:szCs w:val="24"/>
              </w:rPr>
            </w:pPr>
            <w:r>
              <w:rPr>
                <w:i/>
                <w:szCs w:val="24"/>
              </w:rPr>
              <w:t>Anthony Lord</w:t>
            </w:r>
          </w:p>
          <w:p w14:paraId="15B237C5" w14:textId="77777777" w:rsidR="009A73B2" w:rsidRDefault="009A73B2" w:rsidP="009A73B2">
            <w:pPr>
              <w:spacing w:line="276" w:lineRule="auto"/>
              <w:rPr>
                <w:i/>
                <w:szCs w:val="24"/>
              </w:rPr>
            </w:pPr>
            <w:r>
              <w:rPr>
                <w:i/>
                <w:szCs w:val="24"/>
              </w:rPr>
              <w:t>Rachel James</w:t>
            </w:r>
          </w:p>
          <w:p w14:paraId="65E15372" w14:textId="5C6F863F" w:rsidR="009A73B2" w:rsidRDefault="009A73B2" w:rsidP="009A73B2">
            <w:pPr>
              <w:spacing w:line="276" w:lineRule="auto"/>
              <w:rPr>
                <w:i/>
                <w:szCs w:val="24"/>
              </w:rPr>
            </w:pPr>
            <w:r>
              <w:rPr>
                <w:i/>
                <w:szCs w:val="24"/>
              </w:rPr>
              <w:t>Tina Jones</w:t>
            </w:r>
          </w:p>
          <w:p w14:paraId="3D7E0C82" w14:textId="456F2D0E" w:rsidR="009A73B2" w:rsidRDefault="009A73B2" w:rsidP="009A73B2">
            <w:pPr>
              <w:spacing w:line="276" w:lineRule="auto"/>
              <w:rPr>
                <w:i/>
                <w:szCs w:val="24"/>
              </w:rPr>
            </w:pPr>
            <w:r>
              <w:rPr>
                <w:i/>
                <w:szCs w:val="24"/>
              </w:rPr>
              <w:t>Alexa Maffia</w:t>
            </w:r>
          </w:p>
          <w:p w14:paraId="552045C8" w14:textId="47E78902" w:rsidR="009A73B2" w:rsidRDefault="009A73B2" w:rsidP="009A73B2">
            <w:pPr>
              <w:spacing w:line="276" w:lineRule="auto"/>
              <w:rPr>
                <w:i/>
                <w:szCs w:val="24"/>
              </w:rPr>
            </w:pPr>
            <w:r>
              <w:rPr>
                <w:i/>
                <w:szCs w:val="24"/>
              </w:rPr>
              <w:t>Nia Howard</w:t>
            </w:r>
          </w:p>
          <w:p w14:paraId="187FDF21" w14:textId="742AE04F" w:rsidR="009A73B2" w:rsidRDefault="009A73B2" w:rsidP="009A73B2">
            <w:pPr>
              <w:spacing w:line="276" w:lineRule="auto"/>
              <w:rPr>
                <w:i/>
                <w:szCs w:val="24"/>
              </w:rPr>
            </w:pPr>
            <w:r>
              <w:rPr>
                <w:i/>
                <w:szCs w:val="24"/>
              </w:rPr>
              <w:t>Emma Williams</w:t>
            </w:r>
          </w:p>
          <w:p w14:paraId="2BEC3A6D" w14:textId="49B97D15" w:rsidR="009A73B2" w:rsidRDefault="009A73B2" w:rsidP="009A73B2">
            <w:pPr>
              <w:spacing w:line="276" w:lineRule="auto"/>
              <w:rPr>
                <w:i/>
                <w:szCs w:val="24"/>
              </w:rPr>
            </w:pPr>
            <w:r>
              <w:rPr>
                <w:i/>
                <w:szCs w:val="24"/>
              </w:rPr>
              <w:t>Kathryn Tattersall (mat leave)</w:t>
            </w:r>
          </w:p>
          <w:p w14:paraId="0E3A786F" w14:textId="77777777" w:rsidR="009A73B2" w:rsidRDefault="009A73B2" w:rsidP="009A73B2">
            <w:pPr>
              <w:spacing w:line="276" w:lineRule="auto"/>
              <w:rPr>
                <w:i/>
                <w:szCs w:val="24"/>
              </w:rPr>
            </w:pPr>
          </w:p>
          <w:p w14:paraId="0F01C728" w14:textId="77777777" w:rsidR="009A73B2" w:rsidRPr="000C4086" w:rsidRDefault="009A73B2" w:rsidP="009A73B2">
            <w:pPr>
              <w:rPr>
                <w:i/>
                <w:szCs w:val="24"/>
              </w:rPr>
            </w:pPr>
          </w:p>
        </w:tc>
      </w:tr>
      <w:tr w:rsidR="009A73B2" w:rsidRPr="000C4086" w14:paraId="454993E2" w14:textId="77777777" w:rsidTr="00E8595E">
        <w:tc>
          <w:tcPr>
            <w:tcW w:w="5245" w:type="dxa"/>
          </w:tcPr>
          <w:p w14:paraId="4BB49361" w14:textId="77777777" w:rsidR="009A73B2" w:rsidRDefault="009A73B2" w:rsidP="009A73B2">
            <w:r>
              <w:t>All accidents and cases of work-related ill health are to be reported to:</w:t>
            </w:r>
          </w:p>
          <w:p w14:paraId="6986E007" w14:textId="77777777" w:rsidR="009A73B2" w:rsidRPr="000C4086" w:rsidRDefault="009A73B2" w:rsidP="009A73B2">
            <w:pPr>
              <w:rPr>
                <w:szCs w:val="24"/>
              </w:rPr>
            </w:pPr>
          </w:p>
        </w:tc>
        <w:tc>
          <w:tcPr>
            <w:tcW w:w="3933" w:type="dxa"/>
            <w:tcBorders>
              <w:top w:val="single" w:sz="4" w:space="0" w:color="auto"/>
              <w:left w:val="single" w:sz="4" w:space="0" w:color="auto"/>
              <w:bottom w:val="single" w:sz="4" w:space="0" w:color="auto"/>
              <w:right w:val="single" w:sz="4" w:space="0" w:color="auto"/>
            </w:tcBorders>
          </w:tcPr>
          <w:p w14:paraId="7882998C" w14:textId="7F08E2DD" w:rsidR="009A73B2" w:rsidRPr="000C4086" w:rsidRDefault="009A73B2" w:rsidP="009A73B2">
            <w:pPr>
              <w:spacing w:line="276" w:lineRule="auto"/>
              <w:rPr>
                <w:szCs w:val="24"/>
              </w:rPr>
            </w:pPr>
            <w:r>
              <w:rPr>
                <w:i/>
              </w:rPr>
              <w:t>Caroline Boden HT and Natalie Cox bursar</w:t>
            </w:r>
          </w:p>
        </w:tc>
      </w:tr>
    </w:tbl>
    <w:p w14:paraId="01956920" w14:textId="77777777" w:rsidR="00F90D08" w:rsidRDefault="00F90D08" w:rsidP="00743450">
      <w:pPr>
        <w:jc w:val="both"/>
        <w:rPr>
          <w:b/>
          <w:sz w:val="28"/>
          <w:szCs w:val="28"/>
        </w:rPr>
      </w:pPr>
    </w:p>
    <w:p w14:paraId="5BEE9796" w14:textId="77777777" w:rsidR="00743450" w:rsidRPr="00FE6241" w:rsidRDefault="004301E8" w:rsidP="00743450">
      <w:pPr>
        <w:jc w:val="both"/>
        <w:rPr>
          <w:szCs w:val="24"/>
        </w:rPr>
      </w:pPr>
      <w:r>
        <w:rPr>
          <w:b/>
          <w:sz w:val="28"/>
          <w:szCs w:val="28"/>
        </w:rPr>
        <w:t xml:space="preserve">Performance </w:t>
      </w:r>
      <w:r w:rsidR="00B512B8">
        <w:rPr>
          <w:b/>
          <w:sz w:val="28"/>
          <w:szCs w:val="28"/>
        </w:rPr>
        <w:t>m</w:t>
      </w:r>
      <w:r w:rsidR="00743450" w:rsidRPr="00A858AE">
        <w:rPr>
          <w:b/>
          <w:sz w:val="28"/>
          <w:szCs w:val="28"/>
        </w:rPr>
        <w:t>onitoring</w:t>
      </w:r>
      <w:r w:rsidR="00E04FD4">
        <w:rPr>
          <w:b/>
          <w:sz w:val="28"/>
          <w:szCs w:val="28"/>
        </w:rPr>
        <w:t xml:space="preserve"> </w:t>
      </w:r>
      <w:r w:rsidR="00E04FD4" w:rsidRPr="00E04FD4">
        <w:rPr>
          <w:color w:val="FF0000"/>
          <w:szCs w:val="24"/>
        </w:rPr>
        <w:t xml:space="preserve"> </w:t>
      </w:r>
    </w:p>
    <w:p w14:paraId="6B3A40B7" w14:textId="77777777" w:rsidR="00743450" w:rsidRDefault="00743450" w:rsidP="00743450">
      <w:pPr>
        <w:jc w:val="both"/>
        <w:rPr>
          <w:szCs w:val="24"/>
        </w:rPr>
      </w:pPr>
    </w:p>
    <w:p w14:paraId="34D18F03" w14:textId="77777777" w:rsidR="00743450" w:rsidRPr="00331802" w:rsidRDefault="00743450" w:rsidP="00743450">
      <w:pPr>
        <w:jc w:val="both"/>
        <w:rPr>
          <w:szCs w:val="24"/>
        </w:rPr>
      </w:pPr>
      <w:r w:rsidRPr="00331802">
        <w:rPr>
          <w:szCs w:val="24"/>
        </w:rPr>
        <w:t>The school acknowledges its requirement to monitor the health and safety of employees and anyone who may be affected by its work activities and has appropriate arrangements in place to fulfil this requirement</w:t>
      </w:r>
      <w:r w:rsidR="00C07CE4">
        <w:rPr>
          <w:szCs w:val="24"/>
        </w:rPr>
        <w:t xml:space="preserve"> and to keep records</w:t>
      </w:r>
      <w:r w:rsidRPr="00331802">
        <w:rPr>
          <w:szCs w:val="24"/>
        </w:rPr>
        <w:t>.</w:t>
      </w:r>
    </w:p>
    <w:p w14:paraId="66683A88" w14:textId="77777777" w:rsidR="00C00FAA" w:rsidRDefault="00C00FAA" w:rsidP="0074345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9"/>
        <w:gridCol w:w="3843"/>
      </w:tblGrid>
      <w:tr w:rsidR="009A73B2" w:rsidRPr="000C4086" w14:paraId="64CF3B77" w14:textId="77777777" w:rsidTr="005D2A1E">
        <w:tc>
          <w:tcPr>
            <w:tcW w:w="5245" w:type="dxa"/>
          </w:tcPr>
          <w:p w14:paraId="479A6872" w14:textId="77777777" w:rsidR="009A73B2" w:rsidRPr="00012816" w:rsidRDefault="009A73B2" w:rsidP="009A73B2">
            <w:r>
              <w:t>To check our working conditions and ensure our safe working practices are being followed, we will conduct workplace inspections. These are carried out by:</w:t>
            </w:r>
          </w:p>
        </w:tc>
        <w:tc>
          <w:tcPr>
            <w:tcW w:w="3933" w:type="dxa"/>
            <w:tcBorders>
              <w:top w:val="single" w:sz="4" w:space="0" w:color="auto"/>
              <w:left w:val="single" w:sz="4" w:space="0" w:color="auto"/>
              <w:bottom w:val="single" w:sz="4" w:space="0" w:color="auto"/>
              <w:right w:val="single" w:sz="4" w:space="0" w:color="auto"/>
            </w:tcBorders>
          </w:tcPr>
          <w:p w14:paraId="7765F224" w14:textId="3882C8F5" w:rsidR="009A73B2" w:rsidRDefault="009A73B2" w:rsidP="009A73B2">
            <w:pPr>
              <w:spacing w:line="276" w:lineRule="auto"/>
              <w:rPr>
                <w:sz w:val="22"/>
                <w:szCs w:val="24"/>
              </w:rPr>
            </w:pPr>
            <w:r>
              <w:rPr>
                <w:i/>
              </w:rPr>
              <w:t>Natalie Cox and Caroline Boden</w:t>
            </w:r>
          </w:p>
          <w:p w14:paraId="1D074325" w14:textId="77777777" w:rsidR="009A73B2" w:rsidRDefault="009A73B2" w:rsidP="009A73B2">
            <w:pPr>
              <w:spacing w:line="276" w:lineRule="auto"/>
              <w:rPr>
                <w:szCs w:val="24"/>
              </w:rPr>
            </w:pPr>
          </w:p>
          <w:p w14:paraId="3AA7A3DB" w14:textId="77777777" w:rsidR="009A73B2" w:rsidRDefault="009A73B2" w:rsidP="009A73B2">
            <w:pPr>
              <w:spacing w:line="276" w:lineRule="auto"/>
              <w:rPr>
                <w:szCs w:val="24"/>
              </w:rPr>
            </w:pPr>
          </w:p>
          <w:p w14:paraId="20C29B5E" w14:textId="77777777" w:rsidR="009A73B2" w:rsidRPr="000C4086" w:rsidRDefault="009A73B2" w:rsidP="009A73B2">
            <w:pPr>
              <w:rPr>
                <w:szCs w:val="24"/>
              </w:rPr>
            </w:pPr>
          </w:p>
        </w:tc>
      </w:tr>
      <w:tr w:rsidR="009A73B2" w:rsidRPr="000C4086" w14:paraId="2E7CBBA6" w14:textId="77777777" w:rsidTr="005D2A1E">
        <w:tc>
          <w:tcPr>
            <w:tcW w:w="5245" w:type="dxa"/>
          </w:tcPr>
          <w:p w14:paraId="7D2927A8" w14:textId="77777777" w:rsidR="009A73B2" w:rsidRDefault="009A73B2" w:rsidP="009A73B2">
            <w:r>
              <w:t>Review all risk assessments regularly (</w:t>
            </w:r>
            <w:r>
              <w:rPr>
                <w:rFonts w:cs="Arial"/>
              </w:rPr>
              <w:t xml:space="preserve">at least every 3 years for task risk assessments </w:t>
            </w:r>
            <w:r>
              <w:rPr>
                <w:rFonts w:cs="Arial"/>
                <w:color w:val="000000"/>
                <w:lang w:val="en"/>
              </w:rPr>
              <w:t xml:space="preserve">and the technical aspects of a fire risk assessment; </w:t>
            </w:r>
            <w:r>
              <w:rPr>
                <w:rFonts w:cs="Arial"/>
              </w:rPr>
              <w:t>annually for the non-technical aspects of a fire risk assessment and every 5 years for COSHH assessments</w:t>
            </w:r>
            <w:r>
              <w:t xml:space="preserve">) or in the event of any significant changes.  </w:t>
            </w:r>
          </w:p>
        </w:tc>
        <w:tc>
          <w:tcPr>
            <w:tcW w:w="3933" w:type="dxa"/>
            <w:tcBorders>
              <w:top w:val="single" w:sz="4" w:space="0" w:color="auto"/>
              <w:left w:val="single" w:sz="4" w:space="0" w:color="auto"/>
              <w:bottom w:val="single" w:sz="4" w:space="0" w:color="auto"/>
              <w:right w:val="single" w:sz="4" w:space="0" w:color="auto"/>
            </w:tcBorders>
          </w:tcPr>
          <w:p w14:paraId="4C45D1FD" w14:textId="77777777" w:rsidR="009A73B2" w:rsidRDefault="009A73B2" w:rsidP="009A73B2">
            <w:pPr>
              <w:spacing w:line="276" w:lineRule="auto"/>
              <w:rPr>
                <w:szCs w:val="24"/>
              </w:rPr>
            </w:pPr>
            <w:r>
              <w:rPr>
                <w:szCs w:val="24"/>
              </w:rPr>
              <w:t xml:space="preserve">See Section: </w:t>
            </w:r>
            <w:r>
              <w:rPr>
                <w:b/>
                <w:bCs/>
                <w:szCs w:val="24"/>
              </w:rPr>
              <w:t>Health and safety risks arising from work activities</w:t>
            </w:r>
            <w:r>
              <w:rPr>
                <w:szCs w:val="24"/>
              </w:rPr>
              <w:t xml:space="preserve"> for responsibility details </w:t>
            </w:r>
          </w:p>
          <w:p w14:paraId="62F36529" w14:textId="2D95B10D" w:rsidR="009A73B2" w:rsidRPr="000C3E18" w:rsidRDefault="009A73B2" w:rsidP="009A73B2">
            <w:pPr>
              <w:rPr>
                <w:iCs/>
              </w:rPr>
            </w:pPr>
            <w:r>
              <w:rPr>
                <w:iCs/>
              </w:rPr>
              <w:t xml:space="preserve"> As above</w:t>
            </w:r>
          </w:p>
        </w:tc>
      </w:tr>
      <w:tr w:rsidR="009A73B2" w:rsidRPr="000C4086" w14:paraId="5C415A83" w14:textId="77777777" w:rsidTr="005D2A1E">
        <w:tc>
          <w:tcPr>
            <w:tcW w:w="5245" w:type="dxa"/>
          </w:tcPr>
          <w:p w14:paraId="02379C69" w14:textId="77777777" w:rsidR="009A73B2" w:rsidRPr="00C529A2" w:rsidRDefault="009A73B2" w:rsidP="009A73B2">
            <w:r>
              <w:t>Responsible person(s) for investigating accidents eg road traffic accidents, slips, trips and/or falls etc before requesting assistance from the Health, Safety and Quality team if necessary:</w:t>
            </w:r>
          </w:p>
        </w:tc>
        <w:tc>
          <w:tcPr>
            <w:tcW w:w="3933" w:type="dxa"/>
            <w:tcBorders>
              <w:top w:val="single" w:sz="4" w:space="0" w:color="auto"/>
              <w:left w:val="single" w:sz="4" w:space="0" w:color="auto"/>
              <w:bottom w:val="single" w:sz="4" w:space="0" w:color="auto"/>
              <w:right w:val="single" w:sz="4" w:space="0" w:color="auto"/>
            </w:tcBorders>
          </w:tcPr>
          <w:p w14:paraId="2A78181A" w14:textId="3A08AEE2" w:rsidR="009A73B2" w:rsidRDefault="009A73B2" w:rsidP="009A73B2">
            <w:r>
              <w:rPr>
                <w:i/>
              </w:rPr>
              <w:t>Natalie Cox and Caroline Boden</w:t>
            </w:r>
          </w:p>
        </w:tc>
      </w:tr>
      <w:tr w:rsidR="009A73B2" w:rsidRPr="000C4086" w14:paraId="31A630DA" w14:textId="77777777" w:rsidTr="005D2A1E">
        <w:tc>
          <w:tcPr>
            <w:tcW w:w="5245" w:type="dxa"/>
          </w:tcPr>
          <w:p w14:paraId="523A45DB" w14:textId="77777777" w:rsidR="009A73B2" w:rsidRPr="000C4086" w:rsidRDefault="009A73B2" w:rsidP="009A73B2">
            <w:pPr>
              <w:rPr>
                <w:szCs w:val="24"/>
              </w:rPr>
            </w:pPr>
            <w:r>
              <w:t>Responsible person(s) for investigating work-related causes of sickness absences:</w:t>
            </w:r>
          </w:p>
          <w:p w14:paraId="2096BC7A" w14:textId="77777777" w:rsidR="009A73B2" w:rsidRPr="000C4086" w:rsidRDefault="009A73B2" w:rsidP="009A73B2">
            <w:pPr>
              <w:rPr>
                <w:szCs w:val="24"/>
              </w:rPr>
            </w:pPr>
          </w:p>
        </w:tc>
        <w:tc>
          <w:tcPr>
            <w:tcW w:w="3933" w:type="dxa"/>
            <w:tcBorders>
              <w:top w:val="single" w:sz="4" w:space="0" w:color="auto"/>
              <w:left w:val="single" w:sz="4" w:space="0" w:color="auto"/>
              <w:bottom w:val="single" w:sz="4" w:space="0" w:color="auto"/>
              <w:right w:val="single" w:sz="4" w:space="0" w:color="auto"/>
            </w:tcBorders>
          </w:tcPr>
          <w:p w14:paraId="51C94699" w14:textId="04BBA951" w:rsidR="009A73B2" w:rsidRPr="000C4086" w:rsidRDefault="009A73B2" w:rsidP="009A73B2">
            <w:pPr>
              <w:rPr>
                <w:szCs w:val="24"/>
              </w:rPr>
            </w:pPr>
            <w:r>
              <w:rPr>
                <w:i/>
              </w:rPr>
              <w:t xml:space="preserve">Natalie Cox </w:t>
            </w:r>
            <w:r>
              <w:rPr>
                <w:i/>
              </w:rPr>
              <w:t>and Caroline Boden</w:t>
            </w:r>
          </w:p>
        </w:tc>
      </w:tr>
      <w:tr w:rsidR="009A73B2" w:rsidRPr="000C4086" w14:paraId="77B10E5C" w14:textId="77777777" w:rsidTr="005D2A1E">
        <w:tc>
          <w:tcPr>
            <w:tcW w:w="5245" w:type="dxa"/>
          </w:tcPr>
          <w:p w14:paraId="4FACE9CB" w14:textId="77777777" w:rsidR="009A73B2" w:rsidRDefault="009A73B2" w:rsidP="009A73B2">
            <w:r>
              <w:t xml:space="preserve">Responsible person(s) for acting on investigation findings to prevent recurrences: </w:t>
            </w:r>
          </w:p>
          <w:p w14:paraId="3791FF57" w14:textId="77777777" w:rsidR="009A73B2" w:rsidRPr="000C4086" w:rsidRDefault="009A73B2" w:rsidP="009A73B2">
            <w:pPr>
              <w:rPr>
                <w:szCs w:val="24"/>
              </w:rPr>
            </w:pPr>
          </w:p>
        </w:tc>
        <w:tc>
          <w:tcPr>
            <w:tcW w:w="3933" w:type="dxa"/>
            <w:tcBorders>
              <w:top w:val="single" w:sz="4" w:space="0" w:color="auto"/>
              <w:left w:val="single" w:sz="4" w:space="0" w:color="auto"/>
              <w:bottom w:val="single" w:sz="4" w:space="0" w:color="auto"/>
              <w:right w:val="single" w:sz="4" w:space="0" w:color="auto"/>
            </w:tcBorders>
          </w:tcPr>
          <w:p w14:paraId="76FD8A56" w14:textId="7D4C7C21" w:rsidR="009A73B2" w:rsidRPr="000C4086" w:rsidRDefault="009A73B2" w:rsidP="009A73B2">
            <w:pPr>
              <w:rPr>
                <w:szCs w:val="24"/>
              </w:rPr>
            </w:pPr>
            <w:r>
              <w:rPr>
                <w:i/>
              </w:rPr>
              <w:t xml:space="preserve">Natalie Cox </w:t>
            </w:r>
            <w:r>
              <w:rPr>
                <w:i/>
              </w:rPr>
              <w:t>and Caroline Boden</w:t>
            </w:r>
          </w:p>
        </w:tc>
      </w:tr>
      <w:tr w:rsidR="009A73B2" w:rsidRPr="000C4086" w14:paraId="31EDC5FA" w14:textId="77777777" w:rsidTr="005D2A1E">
        <w:tc>
          <w:tcPr>
            <w:tcW w:w="5245" w:type="dxa"/>
          </w:tcPr>
          <w:p w14:paraId="5E80C8D8" w14:textId="77777777" w:rsidR="009A73B2" w:rsidRDefault="009A73B2" w:rsidP="009A73B2">
            <w:r>
              <w:t>Responsible person(s) for the monitoring of any trends in accidents, incidents and sickness absence:</w:t>
            </w:r>
          </w:p>
          <w:p w14:paraId="0DA5F631" w14:textId="77777777" w:rsidR="009A73B2" w:rsidRDefault="009A73B2" w:rsidP="009A73B2"/>
        </w:tc>
        <w:tc>
          <w:tcPr>
            <w:tcW w:w="3933" w:type="dxa"/>
            <w:tcBorders>
              <w:top w:val="single" w:sz="4" w:space="0" w:color="auto"/>
              <w:left w:val="single" w:sz="4" w:space="0" w:color="auto"/>
              <w:bottom w:val="single" w:sz="4" w:space="0" w:color="auto"/>
              <w:right w:val="single" w:sz="4" w:space="0" w:color="auto"/>
            </w:tcBorders>
          </w:tcPr>
          <w:p w14:paraId="32E2629C" w14:textId="76D0D2F6" w:rsidR="009A73B2" w:rsidRPr="000C4086" w:rsidRDefault="009A73B2" w:rsidP="009A73B2">
            <w:pPr>
              <w:rPr>
                <w:i/>
              </w:rPr>
            </w:pPr>
            <w:r>
              <w:rPr>
                <w:i/>
              </w:rPr>
              <w:t xml:space="preserve">Natalie Cox </w:t>
            </w:r>
            <w:r>
              <w:rPr>
                <w:i/>
              </w:rPr>
              <w:t>and Caroline Boden</w:t>
            </w:r>
          </w:p>
        </w:tc>
      </w:tr>
    </w:tbl>
    <w:p w14:paraId="09D0D05B" w14:textId="77777777" w:rsidR="00743450" w:rsidRPr="006152DB" w:rsidRDefault="00743450" w:rsidP="00743450">
      <w:pPr>
        <w:ind w:left="720" w:firstLine="720"/>
        <w:rPr>
          <w:szCs w:val="24"/>
        </w:rPr>
      </w:pPr>
    </w:p>
    <w:p w14:paraId="2AD5DFF1" w14:textId="77777777" w:rsidR="00743450" w:rsidRPr="005F6273" w:rsidRDefault="00743450" w:rsidP="0069755D">
      <w:pPr>
        <w:jc w:val="both"/>
        <w:rPr>
          <w:b/>
          <w:sz w:val="28"/>
          <w:szCs w:val="28"/>
        </w:rPr>
      </w:pPr>
      <w:r w:rsidRPr="005F6273">
        <w:rPr>
          <w:b/>
          <w:sz w:val="28"/>
          <w:szCs w:val="28"/>
        </w:rPr>
        <w:t xml:space="preserve">Emergency </w:t>
      </w:r>
      <w:r w:rsidR="00013716">
        <w:rPr>
          <w:b/>
          <w:sz w:val="28"/>
          <w:szCs w:val="28"/>
        </w:rPr>
        <w:t>p</w:t>
      </w:r>
      <w:r w:rsidRPr="005F6273">
        <w:rPr>
          <w:b/>
          <w:sz w:val="28"/>
          <w:szCs w:val="28"/>
        </w:rPr>
        <w:t xml:space="preserve">rocedures - </w:t>
      </w:r>
      <w:r w:rsidR="00013716">
        <w:rPr>
          <w:b/>
          <w:sz w:val="28"/>
          <w:szCs w:val="28"/>
        </w:rPr>
        <w:t>f</w:t>
      </w:r>
      <w:r w:rsidRPr="005F6273">
        <w:rPr>
          <w:b/>
          <w:sz w:val="28"/>
          <w:szCs w:val="28"/>
        </w:rPr>
        <w:t xml:space="preserve">ire and </w:t>
      </w:r>
      <w:r w:rsidR="00013716">
        <w:rPr>
          <w:b/>
          <w:sz w:val="28"/>
          <w:szCs w:val="28"/>
        </w:rPr>
        <w:t>e</w:t>
      </w:r>
      <w:r w:rsidRPr="005F6273">
        <w:rPr>
          <w:b/>
          <w:sz w:val="28"/>
          <w:szCs w:val="28"/>
        </w:rPr>
        <w:t>vacuation</w:t>
      </w:r>
    </w:p>
    <w:p w14:paraId="69FCF2D2" w14:textId="77777777" w:rsidR="00743450" w:rsidRDefault="00743450" w:rsidP="0069755D">
      <w:pPr>
        <w:jc w:val="both"/>
        <w:rPr>
          <w:sz w:val="28"/>
          <w:szCs w:val="28"/>
        </w:rPr>
      </w:pPr>
    </w:p>
    <w:p w14:paraId="27FC4D10" w14:textId="77777777" w:rsidR="00743450" w:rsidRPr="00C14DBF" w:rsidRDefault="00743450" w:rsidP="0069755D">
      <w:pPr>
        <w:jc w:val="both"/>
        <w:rPr>
          <w:szCs w:val="24"/>
        </w:rPr>
      </w:pPr>
      <w:r>
        <w:rPr>
          <w:szCs w:val="24"/>
        </w:rPr>
        <w:t>The school acknowledges its responsibility for ensuring that appropriate emergency procedures are in place and that these are communicated to all concerned</w:t>
      </w:r>
      <w:r w:rsidRPr="00E146E7">
        <w:rPr>
          <w:szCs w:val="24"/>
        </w:rPr>
        <w:t>, i</w:t>
      </w:r>
      <w:r w:rsidRPr="00C14DBF">
        <w:rPr>
          <w:szCs w:val="24"/>
        </w:rPr>
        <w:t>ncluding other users of the premises, and monitored on a regular basis.</w:t>
      </w:r>
    </w:p>
    <w:p w14:paraId="1525326F" w14:textId="77777777" w:rsidR="00743450" w:rsidRPr="00C14DBF" w:rsidRDefault="00743450" w:rsidP="00743450">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9"/>
        <w:gridCol w:w="3833"/>
      </w:tblGrid>
      <w:tr w:rsidR="009A73B2" w14:paraId="35C65A60" w14:textId="77777777" w:rsidTr="00B84FCB">
        <w:tc>
          <w:tcPr>
            <w:tcW w:w="5245" w:type="dxa"/>
          </w:tcPr>
          <w:p w14:paraId="4F0C9B13" w14:textId="77777777" w:rsidR="009A73B2" w:rsidRDefault="009A73B2" w:rsidP="009A73B2">
            <w:r>
              <w:t>Responsibility for ensuring the fire risk assessment is undertaken and implemented rests with:</w:t>
            </w:r>
          </w:p>
          <w:p w14:paraId="31A5FE12" w14:textId="77777777" w:rsidR="009A73B2" w:rsidRDefault="009A73B2" w:rsidP="009A73B2"/>
        </w:tc>
        <w:tc>
          <w:tcPr>
            <w:tcW w:w="3933" w:type="dxa"/>
          </w:tcPr>
          <w:p w14:paraId="47BCEC69" w14:textId="22716EBA" w:rsidR="009A73B2" w:rsidRPr="00C07CE4" w:rsidRDefault="009A73B2" w:rsidP="009A73B2">
            <w:r w:rsidRPr="009B09E3">
              <w:rPr>
                <w:i/>
              </w:rPr>
              <w:t>Natalie Cox and Caroline Boden</w:t>
            </w:r>
          </w:p>
        </w:tc>
      </w:tr>
      <w:tr w:rsidR="009A73B2" w14:paraId="2C3030D3" w14:textId="77777777" w:rsidTr="00B84FCB">
        <w:tc>
          <w:tcPr>
            <w:tcW w:w="5245" w:type="dxa"/>
          </w:tcPr>
          <w:p w14:paraId="1585F3BD" w14:textId="77777777" w:rsidR="009A73B2" w:rsidRDefault="009A73B2" w:rsidP="009A73B2">
            <w:r>
              <w:t>Escape routes are checked by/every:</w:t>
            </w:r>
          </w:p>
          <w:p w14:paraId="4EE44B7D" w14:textId="77777777" w:rsidR="009A73B2" w:rsidRDefault="009A73B2" w:rsidP="009A73B2"/>
          <w:p w14:paraId="2730CC3C" w14:textId="77777777" w:rsidR="009A73B2" w:rsidRDefault="009A73B2" w:rsidP="009A73B2"/>
        </w:tc>
        <w:tc>
          <w:tcPr>
            <w:tcW w:w="3933" w:type="dxa"/>
          </w:tcPr>
          <w:p w14:paraId="1617DAC3" w14:textId="74B19EB0" w:rsidR="009A73B2" w:rsidRPr="000C4086" w:rsidRDefault="009A73B2" w:rsidP="009A73B2">
            <w:pPr>
              <w:rPr>
                <w:i/>
              </w:rPr>
            </w:pPr>
            <w:r w:rsidRPr="009B09E3">
              <w:rPr>
                <w:i/>
              </w:rPr>
              <w:t>Natalie Cox and Caroline Boden</w:t>
            </w:r>
          </w:p>
        </w:tc>
      </w:tr>
      <w:tr w:rsidR="009A73B2" w14:paraId="7F9F71F7" w14:textId="77777777" w:rsidTr="00B84FCB">
        <w:tc>
          <w:tcPr>
            <w:tcW w:w="5245" w:type="dxa"/>
          </w:tcPr>
          <w:p w14:paraId="4FCDDB27" w14:textId="77777777" w:rsidR="009A73B2" w:rsidRDefault="009A73B2" w:rsidP="009A73B2">
            <w:r>
              <w:t>Fire extinguishers are maintained and checked by/every:</w:t>
            </w:r>
          </w:p>
          <w:p w14:paraId="275D5278" w14:textId="77777777" w:rsidR="009A73B2" w:rsidRDefault="009A73B2" w:rsidP="009A73B2"/>
        </w:tc>
        <w:tc>
          <w:tcPr>
            <w:tcW w:w="3933" w:type="dxa"/>
          </w:tcPr>
          <w:p w14:paraId="42317D44" w14:textId="5D21C1AE" w:rsidR="009A73B2" w:rsidRPr="000C4086" w:rsidRDefault="009A73B2" w:rsidP="009A73B2">
            <w:pPr>
              <w:rPr>
                <w:color w:val="3366FF"/>
              </w:rPr>
            </w:pPr>
            <w:r w:rsidRPr="009B09E3">
              <w:rPr>
                <w:i/>
              </w:rPr>
              <w:t>Natalie Cox and Caroline Boden</w:t>
            </w:r>
          </w:p>
        </w:tc>
      </w:tr>
      <w:tr w:rsidR="009A73B2" w14:paraId="696A54F1" w14:textId="77777777" w:rsidTr="00B84FCB">
        <w:tc>
          <w:tcPr>
            <w:tcW w:w="5245" w:type="dxa"/>
          </w:tcPr>
          <w:p w14:paraId="22E40FE3" w14:textId="77777777" w:rsidR="009A73B2" w:rsidRDefault="009A73B2" w:rsidP="009A73B2">
            <w:r>
              <w:lastRenderedPageBreak/>
              <w:t>Alarms are tested by/every:</w:t>
            </w:r>
          </w:p>
          <w:p w14:paraId="22423462" w14:textId="77777777" w:rsidR="009A73B2" w:rsidRDefault="009A73B2" w:rsidP="009A73B2"/>
          <w:p w14:paraId="60E060ED" w14:textId="77777777" w:rsidR="009A73B2" w:rsidRDefault="009A73B2" w:rsidP="009A73B2"/>
        </w:tc>
        <w:tc>
          <w:tcPr>
            <w:tcW w:w="3933" w:type="dxa"/>
          </w:tcPr>
          <w:p w14:paraId="0336D3DC" w14:textId="73101C7B" w:rsidR="009A73B2" w:rsidRDefault="009A73B2" w:rsidP="009A73B2">
            <w:r w:rsidRPr="009B09E3">
              <w:rPr>
                <w:i/>
              </w:rPr>
              <w:t>Natalie Cox and Caroline Boden</w:t>
            </w:r>
          </w:p>
        </w:tc>
      </w:tr>
      <w:tr w:rsidR="009A73B2" w14:paraId="26D634F4" w14:textId="77777777" w:rsidTr="00B84FCB">
        <w:tc>
          <w:tcPr>
            <w:tcW w:w="5245" w:type="dxa"/>
          </w:tcPr>
          <w:p w14:paraId="2F49A055" w14:textId="77777777" w:rsidR="009A73B2" w:rsidRDefault="009A73B2" w:rsidP="009A73B2">
            <w:r>
              <w:t>The emergency evacuation procedure is tested by/every:</w:t>
            </w:r>
          </w:p>
          <w:p w14:paraId="3698B43F" w14:textId="77777777" w:rsidR="009A73B2" w:rsidRDefault="009A73B2" w:rsidP="009A73B2"/>
        </w:tc>
        <w:tc>
          <w:tcPr>
            <w:tcW w:w="3933" w:type="dxa"/>
          </w:tcPr>
          <w:p w14:paraId="1B47A6C9" w14:textId="4C218694" w:rsidR="009A73B2" w:rsidRPr="00FE6241" w:rsidRDefault="009A73B2" w:rsidP="009A73B2">
            <w:pPr>
              <w:rPr>
                <w:i/>
              </w:rPr>
            </w:pPr>
            <w:r w:rsidRPr="009B09E3">
              <w:rPr>
                <w:i/>
              </w:rPr>
              <w:t>Natalie Cox and Caroline Boden</w:t>
            </w:r>
          </w:p>
        </w:tc>
      </w:tr>
      <w:tr w:rsidR="009A73B2" w14:paraId="22CD9D71" w14:textId="77777777" w:rsidTr="00B84FCB">
        <w:tc>
          <w:tcPr>
            <w:tcW w:w="5245" w:type="dxa"/>
          </w:tcPr>
          <w:p w14:paraId="02BA3682" w14:textId="77777777" w:rsidR="009A73B2" w:rsidRPr="00C14DBF" w:rsidRDefault="009A73B2" w:rsidP="009A73B2">
            <w:r w:rsidRPr="00C14DBF">
              <w:t xml:space="preserve">Responsibility for ensuring arrangements are in place to deal with other emergency situations </w:t>
            </w:r>
            <w:r>
              <w:t>eg</w:t>
            </w:r>
            <w:r w:rsidRPr="00C14DBF">
              <w:t xml:space="preserve"> bomb threat, flood</w:t>
            </w:r>
            <w:r>
              <w:t>,</w:t>
            </w:r>
            <w:r w:rsidRPr="00C14DBF">
              <w:t xml:space="preserve"> etc.</w:t>
            </w:r>
            <w:r>
              <w:t xml:space="preserve"> rests with:</w:t>
            </w:r>
          </w:p>
        </w:tc>
        <w:tc>
          <w:tcPr>
            <w:tcW w:w="3933" w:type="dxa"/>
          </w:tcPr>
          <w:p w14:paraId="3CC9BFBD" w14:textId="3D34CB2F" w:rsidR="009A73B2" w:rsidRPr="00C14DBF" w:rsidRDefault="009A73B2" w:rsidP="009A73B2">
            <w:r w:rsidRPr="009B09E3">
              <w:rPr>
                <w:i/>
              </w:rPr>
              <w:t>Natalie Cox and Caroline Boden</w:t>
            </w:r>
          </w:p>
        </w:tc>
      </w:tr>
    </w:tbl>
    <w:p w14:paraId="451DB21F" w14:textId="77777777" w:rsidR="00743450" w:rsidRDefault="00743450" w:rsidP="00743450"/>
    <w:p w14:paraId="1F472056" w14:textId="77777777" w:rsidR="00B9537B" w:rsidRDefault="00B9537B" w:rsidP="00FC10C7">
      <w:pPr>
        <w:jc w:val="center"/>
        <w:rPr>
          <w:rFonts w:cs="Arial"/>
          <w:color w:val="000000"/>
          <w:szCs w:val="24"/>
          <w:lang w:val="en"/>
        </w:rPr>
        <w:sectPr w:rsidR="00B9537B" w:rsidSect="002F5062">
          <w:footerReference w:type="default" r:id="rId14"/>
          <w:pgSz w:w="11906" w:h="16838"/>
          <w:pgMar w:top="851" w:right="1418" w:bottom="1134" w:left="1418" w:header="720" w:footer="720" w:gutter="0"/>
          <w:cols w:space="720"/>
        </w:sectPr>
      </w:pPr>
    </w:p>
    <w:p w14:paraId="06B04B41" w14:textId="77777777" w:rsidR="00743450" w:rsidRPr="00C529A2" w:rsidRDefault="00C529A2" w:rsidP="00C529A2">
      <w:pPr>
        <w:rPr>
          <w:rFonts w:cs="Arial"/>
          <w:b/>
          <w:color w:val="000000"/>
          <w:szCs w:val="24"/>
          <w:lang w:val="en"/>
        </w:rPr>
      </w:pPr>
      <w:r>
        <w:rPr>
          <w:rFonts w:cs="Arial"/>
          <w:b/>
          <w:color w:val="000000"/>
          <w:szCs w:val="24"/>
          <w:lang w:val="en"/>
        </w:rPr>
        <w:lastRenderedPageBreak/>
        <w:t xml:space="preserve">Table of </w:t>
      </w:r>
      <w:r w:rsidR="00013716">
        <w:rPr>
          <w:rFonts w:cs="Arial"/>
          <w:b/>
          <w:color w:val="000000"/>
          <w:szCs w:val="24"/>
          <w:lang w:val="en"/>
        </w:rPr>
        <w:t>o</w:t>
      </w:r>
      <w:r>
        <w:rPr>
          <w:rFonts w:cs="Arial"/>
          <w:b/>
          <w:color w:val="000000"/>
          <w:szCs w:val="24"/>
          <w:lang w:val="en"/>
        </w:rPr>
        <w:t xml:space="preserve">ccupational </w:t>
      </w:r>
      <w:r w:rsidR="00013716">
        <w:rPr>
          <w:rFonts w:cs="Arial"/>
          <w:b/>
          <w:color w:val="000000"/>
          <w:szCs w:val="24"/>
          <w:lang w:val="en"/>
        </w:rPr>
        <w:t>h</w:t>
      </w:r>
      <w:r>
        <w:rPr>
          <w:rFonts w:cs="Arial"/>
          <w:b/>
          <w:color w:val="000000"/>
          <w:szCs w:val="24"/>
          <w:lang w:val="en"/>
        </w:rPr>
        <w:t>ealth</w:t>
      </w:r>
      <w:r w:rsidR="00013716">
        <w:rPr>
          <w:rFonts w:cs="Arial"/>
          <w:b/>
          <w:color w:val="000000"/>
          <w:szCs w:val="24"/>
          <w:lang w:val="en"/>
        </w:rPr>
        <w:t xml:space="preserve"> and</w:t>
      </w:r>
      <w:r w:rsidR="00B84FCB">
        <w:rPr>
          <w:rFonts w:cs="Arial"/>
          <w:b/>
          <w:color w:val="000000"/>
          <w:szCs w:val="24"/>
          <w:lang w:val="en"/>
        </w:rPr>
        <w:t xml:space="preserve"> </w:t>
      </w:r>
      <w:r w:rsidR="00013716">
        <w:rPr>
          <w:rFonts w:cs="Arial"/>
          <w:b/>
          <w:color w:val="000000"/>
          <w:szCs w:val="24"/>
          <w:lang w:val="en"/>
        </w:rPr>
        <w:t>s</w:t>
      </w:r>
      <w:r w:rsidR="00B84FCB">
        <w:rPr>
          <w:rFonts w:cs="Arial"/>
          <w:b/>
          <w:color w:val="000000"/>
          <w:szCs w:val="24"/>
          <w:lang w:val="en"/>
        </w:rPr>
        <w:t>a</w:t>
      </w:r>
      <w:r w:rsidR="00491D14">
        <w:rPr>
          <w:rFonts w:cs="Arial"/>
          <w:b/>
          <w:color w:val="000000"/>
          <w:szCs w:val="24"/>
          <w:lang w:val="en"/>
        </w:rPr>
        <w:t xml:space="preserve">fety </w:t>
      </w:r>
      <w:r w:rsidR="00013716">
        <w:rPr>
          <w:rFonts w:cs="Arial"/>
          <w:b/>
          <w:color w:val="000000"/>
          <w:szCs w:val="24"/>
          <w:lang w:val="en"/>
        </w:rPr>
        <w:t>t</w:t>
      </w:r>
      <w:r w:rsidR="00491D14">
        <w:rPr>
          <w:rFonts w:cs="Arial"/>
          <w:b/>
          <w:color w:val="000000"/>
          <w:szCs w:val="24"/>
          <w:lang w:val="en"/>
        </w:rPr>
        <w:t>opics/</w:t>
      </w:r>
      <w:r w:rsidR="00013716">
        <w:rPr>
          <w:rFonts w:cs="Arial"/>
          <w:b/>
          <w:color w:val="000000"/>
          <w:szCs w:val="24"/>
          <w:lang w:val="en"/>
        </w:rPr>
        <w:t>a</w:t>
      </w:r>
      <w:r w:rsidR="00491D14">
        <w:rPr>
          <w:rFonts w:cs="Arial"/>
          <w:b/>
          <w:color w:val="000000"/>
          <w:szCs w:val="24"/>
          <w:lang w:val="en"/>
        </w:rPr>
        <w:t>ctivities that a</w:t>
      </w:r>
      <w:r>
        <w:rPr>
          <w:rFonts w:cs="Arial"/>
          <w:b/>
          <w:color w:val="000000"/>
          <w:szCs w:val="24"/>
          <w:lang w:val="en"/>
        </w:rPr>
        <w:t>pply</w:t>
      </w:r>
    </w:p>
    <w:p w14:paraId="34439F15" w14:textId="77777777" w:rsidR="00B9537B" w:rsidRPr="00C14DBF" w:rsidRDefault="00B9537B" w:rsidP="00B9537B">
      <w:pPr>
        <w:jc w:val="both"/>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0"/>
        <w:gridCol w:w="1430"/>
        <w:gridCol w:w="5636"/>
      </w:tblGrid>
      <w:tr w:rsidR="00491D14" w14:paraId="494B8A89" w14:textId="77777777" w:rsidTr="009473A2">
        <w:trPr>
          <w:tblHeader/>
        </w:trPr>
        <w:tc>
          <w:tcPr>
            <w:tcW w:w="2611" w:type="pct"/>
            <w:shd w:val="clear" w:color="auto" w:fill="D9D9D9"/>
          </w:tcPr>
          <w:p w14:paraId="213AB163" w14:textId="77777777" w:rsidR="00491D14" w:rsidRDefault="00491D14" w:rsidP="004E5B2E">
            <w:pPr>
              <w:rPr>
                <w:b/>
              </w:rPr>
            </w:pPr>
            <w:r w:rsidRPr="000C4086">
              <w:rPr>
                <w:b/>
              </w:rPr>
              <w:t xml:space="preserve">Occupational </w:t>
            </w:r>
            <w:r w:rsidR="00013716">
              <w:rPr>
                <w:b/>
              </w:rPr>
              <w:t>h</w:t>
            </w:r>
            <w:r w:rsidRPr="000C4086">
              <w:rPr>
                <w:b/>
              </w:rPr>
              <w:t xml:space="preserve">ealth </w:t>
            </w:r>
            <w:r w:rsidR="00013716">
              <w:rPr>
                <w:b/>
              </w:rPr>
              <w:t>and</w:t>
            </w:r>
            <w:r w:rsidRPr="000C4086">
              <w:rPr>
                <w:b/>
              </w:rPr>
              <w:t xml:space="preserve"> </w:t>
            </w:r>
            <w:r w:rsidR="00013716">
              <w:rPr>
                <w:b/>
              </w:rPr>
              <w:t>s</w:t>
            </w:r>
            <w:r w:rsidRPr="000C4086">
              <w:rPr>
                <w:b/>
              </w:rPr>
              <w:t xml:space="preserve">afety </w:t>
            </w:r>
            <w:r w:rsidR="00013716">
              <w:rPr>
                <w:b/>
              </w:rPr>
              <w:t>t</w:t>
            </w:r>
            <w:r w:rsidRPr="000C4086">
              <w:rPr>
                <w:b/>
              </w:rPr>
              <w:t>opic/</w:t>
            </w:r>
            <w:r w:rsidR="00013716">
              <w:rPr>
                <w:b/>
              </w:rPr>
              <w:t>a</w:t>
            </w:r>
            <w:r w:rsidRPr="000C4086">
              <w:rPr>
                <w:b/>
              </w:rPr>
              <w:t>ctivity</w:t>
            </w:r>
            <w:r>
              <w:rPr>
                <w:b/>
              </w:rPr>
              <w:t xml:space="preserve"> </w:t>
            </w:r>
          </w:p>
          <w:p w14:paraId="63B3E4C0" w14:textId="77777777" w:rsidR="00491D14" w:rsidRPr="00491D14" w:rsidRDefault="00013716" w:rsidP="00AF6D73">
            <w:r>
              <w:t>(Note: T</w:t>
            </w:r>
            <w:r w:rsidR="00491D14" w:rsidRPr="00E125C6">
              <w:t xml:space="preserve">his is not a comprehensive list. Please add any further topics/activities relevant to </w:t>
            </w:r>
            <w:r>
              <w:t>your</w:t>
            </w:r>
            <w:r w:rsidR="00491D14" w:rsidRPr="00E125C6">
              <w:t xml:space="preserve"> school</w:t>
            </w:r>
            <w:r w:rsidR="00491D14">
              <w:t>.</w:t>
            </w:r>
            <w:r>
              <w:t>)</w:t>
            </w:r>
            <w:r w:rsidR="00491D14">
              <w:t xml:space="preserve"> </w:t>
            </w:r>
            <w:r w:rsidR="00491D14" w:rsidRPr="00C14DBF">
              <w:t xml:space="preserve">Information </w:t>
            </w:r>
            <w:r w:rsidR="00491D14">
              <w:t>and</w:t>
            </w:r>
            <w:r w:rsidR="00491D14" w:rsidRPr="00C14DBF">
              <w:t xml:space="preserve"> </w:t>
            </w:r>
            <w:r>
              <w:t>g</w:t>
            </w:r>
            <w:r w:rsidR="00491D14" w:rsidRPr="00C14DBF">
              <w:t>uidance is available on the</w:t>
            </w:r>
            <w:r w:rsidR="00491D14">
              <w:t xml:space="preserve"> </w:t>
            </w:r>
            <w:hyperlink r:id="rId15" w:history="1">
              <w:r w:rsidR="009473A2" w:rsidRPr="00453216">
                <w:rPr>
                  <w:rStyle w:val="Hyperlink"/>
                </w:rPr>
                <w:t xml:space="preserve">Health, Safety </w:t>
              </w:r>
              <w:r w:rsidR="009473A2">
                <w:rPr>
                  <w:rStyle w:val="Hyperlink"/>
                </w:rPr>
                <w:t>and</w:t>
              </w:r>
              <w:r w:rsidR="009473A2" w:rsidRPr="00453216">
                <w:rPr>
                  <w:rStyle w:val="Hyperlink"/>
                </w:rPr>
                <w:t xml:space="preserve"> </w:t>
              </w:r>
              <w:r w:rsidR="009473A2">
                <w:rPr>
                  <w:rStyle w:val="Hyperlink"/>
                </w:rPr>
                <w:t>Quality team web</w:t>
              </w:r>
              <w:r w:rsidR="009473A2" w:rsidRPr="00453216">
                <w:rPr>
                  <w:rStyle w:val="Hyperlink"/>
                </w:rPr>
                <w:t>site</w:t>
              </w:r>
            </w:hyperlink>
            <w:r w:rsidR="00491D14">
              <w:t>:</w:t>
            </w:r>
          </w:p>
        </w:tc>
        <w:tc>
          <w:tcPr>
            <w:tcW w:w="477" w:type="pct"/>
            <w:shd w:val="clear" w:color="auto" w:fill="D9D9D9"/>
          </w:tcPr>
          <w:p w14:paraId="075B8606" w14:textId="77777777" w:rsidR="00491D14" w:rsidRPr="000C4086" w:rsidRDefault="00491D14" w:rsidP="00013716">
            <w:pPr>
              <w:jc w:val="center"/>
              <w:rPr>
                <w:b/>
              </w:rPr>
            </w:pPr>
            <w:r w:rsidRPr="000C4086">
              <w:rPr>
                <w:b/>
              </w:rPr>
              <w:t>Applicable (</w:t>
            </w:r>
            <w:r w:rsidRPr="000C4086">
              <w:rPr>
                <w:b/>
              </w:rPr>
              <w:sym w:font="Symbol" w:char="F0D6"/>
            </w:r>
            <w:r w:rsidRPr="000C4086">
              <w:rPr>
                <w:b/>
              </w:rPr>
              <w:t>)</w:t>
            </w:r>
          </w:p>
        </w:tc>
        <w:tc>
          <w:tcPr>
            <w:tcW w:w="1912" w:type="pct"/>
            <w:shd w:val="clear" w:color="auto" w:fill="D9D9D9"/>
          </w:tcPr>
          <w:p w14:paraId="5D3159B6" w14:textId="77777777" w:rsidR="00491D14" w:rsidRPr="000C4086" w:rsidRDefault="00491D14" w:rsidP="004E5B2E">
            <w:pPr>
              <w:rPr>
                <w:b/>
              </w:rPr>
            </w:pPr>
            <w:r w:rsidRPr="000C4086">
              <w:rPr>
                <w:b/>
              </w:rPr>
              <w:t xml:space="preserve">Details of where information about the school's arrangements can be found </w:t>
            </w:r>
          </w:p>
        </w:tc>
      </w:tr>
      <w:tr w:rsidR="008844BB" w14:paraId="591287DC" w14:textId="77777777" w:rsidTr="009473A2">
        <w:tc>
          <w:tcPr>
            <w:tcW w:w="2611" w:type="pct"/>
          </w:tcPr>
          <w:p w14:paraId="720E876D" w14:textId="77777777" w:rsidR="008844BB" w:rsidRDefault="008844BB" w:rsidP="008844BB">
            <w:r>
              <w:t>Accident reporting, recording and</w:t>
            </w:r>
            <w:r w:rsidRPr="00F47F48">
              <w:t xml:space="preserve"> </w:t>
            </w:r>
            <w:r>
              <w:t>i</w:t>
            </w:r>
            <w:r w:rsidRPr="00F47F48">
              <w:t>nvestigation</w:t>
            </w:r>
          </w:p>
        </w:tc>
        <w:tc>
          <w:tcPr>
            <w:tcW w:w="477" w:type="pct"/>
          </w:tcPr>
          <w:p w14:paraId="326E62C0" w14:textId="18D6DD94" w:rsidR="008844BB" w:rsidRDefault="008844BB" w:rsidP="008844BB">
            <w:pPr>
              <w:jc w:val="center"/>
            </w:pPr>
            <w:r>
              <w:sym w:font="Wingdings" w:char="F0FC"/>
            </w:r>
          </w:p>
        </w:tc>
        <w:tc>
          <w:tcPr>
            <w:tcW w:w="1912" w:type="pct"/>
          </w:tcPr>
          <w:p w14:paraId="4FCF26DB" w14:textId="19433303" w:rsidR="008844BB" w:rsidRDefault="008844BB" w:rsidP="008844BB">
            <w:r w:rsidRPr="0002724A">
              <w:t>Health and safety folder main office, portal, HT or bursar for all</w:t>
            </w:r>
          </w:p>
        </w:tc>
      </w:tr>
      <w:tr w:rsidR="008844BB" w14:paraId="3643D330" w14:textId="77777777" w:rsidTr="009473A2">
        <w:tc>
          <w:tcPr>
            <w:tcW w:w="2611" w:type="pct"/>
          </w:tcPr>
          <w:p w14:paraId="36F2D6C4" w14:textId="77777777" w:rsidR="008844BB" w:rsidRDefault="008844BB" w:rsidP="008844BB">
            <w:r>
              <w:t xml:space="preserve">Asbestos management plan </w:t>
            </w:r>
          </w:p>
        </w:tc>
        <w:tc>
          <w:tcPr>
            <w:tcW w:w="477" w:type="pct"/>
          </w:tcPr>
          <w:p w14:paraId="1D2600DC" w14:textId="52116BCE" w:rsidR="008844BB" w:rsidRDefault="008844BB" w:rsidP="008844BB">
            <w:pPr>
              <w:jc w:val="center"/>
            </w:pPr>
            <w:r>
              <w:sym w:font="Wingdings" w:char="F0FC"/>
            </w:r>
          </w:p>
        </w:tc>
        <w:tc>
          <w:tcPr>
            <w:tcW w:w="1912" w:type="pct"/>
          </w:tcPr>
          <w:p w14:paraId="55FBC1BA" w14:textId="4208B9B4" w:rsidR="008844BB" w:rsidRDefault="008844BB" w:rsidP="008844BB">
            <w:r w:rsidRPr="0002724A">
              <w:t>Health and safety folder main office, portal, HT or bursar for all</w:t>
            </w:r>
          </w:p>
        </w:tc>
      </w:tr>
      <w:tr w:rsidR="008844BB" w14:paraId="75966C8D" w14:textId="77777777" w:rsidTr="009473A2">
        <w:tc>
          <w:tcPr>
            <w:tcW w:w="2611" w:type="pct"/>
          </w:tcPr>
          <w:p w14:paraId="6309B160" w14:textId="77777777" w:rsidR="008844BB" w:rsidRPr="00C14DBF" w:rsidRDefault="008844BB" w:rsidP="008844BB">
            <w:r w:rsidRPr="00C14DBF">
              <w:t xml:space="preserve">Bodily </w:t>
            </w:r>
            <w:r>
              <w:t>f</w:t>
            </w:r>
            <w:r w:rsidRPr="00C14DBF">
              <w:t>luids (urine; blood; faeces; vomit)</w:t>
            </w:r>
            <w:r>
              <w:t xml:space="preserve"> and biological agents</w:t>
            </w:r>
          </w:p>
        </w:tc>
        <w:tc>
          <w:tcPr>
            <w:tcW w:w="477" w:type="pct"/>
          </w:tcPr>
          <w:p w14:paraId="05E6A105" w14:textId="0161A71D" w:rsidR="008844BB" w:rsidRDefault="008844BB" w:rsidP="008844BB">
            <w:pPr>
              <w:jc w:val="center"/>
            </w:pPr>
            <w:r>
              <w:sym w:font="Wingdings" w:char="F0FC"/>
            </w:r>
          </w:p>
        </w:tc>
        <w:tc>
          <w:tcPr>
            <w:tcW w:w="1912" w:type="pct"/>
          </w:tcPr>
          <w:p w14:paraId="7BBBFAEE" w14:textId="63C91065" w:rsidR="008844BB" w:rsidRDefault="008844BB" w:rsidP="008844BB">
            <w:r w:rsidRPr="0002724A">
              <w:t>Health and safety folder main office, portal, HT or bursar for all</w:t>
            </w:r>
          </w:p>
        </w:tc>
      </w:tr>
      <w:tr w:rsidR="008844BB" w14:paraId="63CA0531" w14:textId="77777777" w:rsidTr="009473A2">
        <w:tc>
          <w:tcPr>
            <w:tcW w:w="2611" w:type="pct"/>
          </w:tcPr>
          <w:p w14:paraId="26CF533D" w14:textId="77777777" w:rsidR="008844BB" w:rsidRPr="0069755D" w:rsidRDefault="008844BB" w:rsidP="008844BB">
            <w:pPr>
              <w:rPr>
                <w:highlight w:val="yellow"/>
              </w:rPr>
            </w:pPr>
            <w:r w:rsidRPr="001A01A6">
              <w:t xml:space="preserve">Cleaning/caretaking tasks </w:t>
            </w:r>
          </w:p>
        </w:tc>
        <w:tc>
          <w:tcPr>
            <w:tcW w:w="477" w:type="pct"/>
          </w:tcPr>
          <w:p w14:paraId="7AB901EE" w14:textId="128F037C" w:rsidR="008844BB" w:rsidRDefault="008844BB" w:rsidP="008844BB">
            <w:pPr>
              <w:jc w:val="center"/>
            </w:pPr>
            <w:r w:rsidRPr="0093604D">
              <w:sym w:font="Wingdings" w:char="F0FC"/>
            </w:r>
          </w:p>
        </w:tc>
        <w:tc>
          <w:tcPr>
            <w:tcW w:w="1912" w:type="pct"/>
          </w:tcPr>
          <w:p w14:paraId="268BFF33" w14:textId="3386E303" w:rsidR="008844BB" w:rsidRDefault="008844BB" w:rsidP="008844BB">
            <w:r w:rsidRPr="0002724A">
              <w:t>Health and safety folder main office, portal, HT or bursar for all</w:t>
            </w:r>
          </w:p>
        </w:tc>
      </w:tr>
      <w:tr w:rsidR="008844BB" w14:paraId="5A4A0BB2" w14:textId="77777777" w:rsidTr="009473A2">
        <w:tc>
          <w:tcPr>
            <w:tcW w:w="2611" w:type="pct"/>
          </w:tcPr>
          <w:p w14:paraId="58361572" w14:textId="77777777" w:rsidR="008844BB" w:rsidRDefault="008844BB" w:rsidP="008844BB">
            <w:r w:rsidRPr="00F47F48">
              <w:t>Control of contractors</w:t>
            </w:r>
          </w:p>
        </w:tc>
        <w:tc>
          <w:tcPr>
            <w:tcW w:w="477" w:type="pct"/>
          </w:tcPr>
          <w:p w14:paraId="2DE19ECA" w14:textId="13856598" w:rsidR="008844BB" w:rsidRDefault="008844BB" w:rsidP="008844BB">
            <w:pPr>
              <w:jc w:val="center"/>
            </w:pPr>
            <w:r w:rsidRPr="0093604D">
              <w:sym w:font="Wingdings" w:char="F0FC"/>
            </w:r>
          </w:p>
        </w:tc>
        <w:tc>
          <w:tcPr>
            <w:tcW w:w="1912" w:type="pct"/>
          </w:tcPr>
          <w:p w14:paraId="43958632" w14:textId="58BFA847" w:rsidR="008844BB" w:rsidRDefault="008844BB" w:rsidP="008844BB">
            <w:r w:rsidRPr="0002724A">
              <w:t>Health and safety folder main office, portal, HT or bursar for all</w:t>
            </w:r>
          </w:p>
        </w:tc>
      </w:tr>
      <w:tr w:rsidR="008844BB" w14:paraId="6F8D8C8E" w14:textId="77777777" w:rsidTr="009473A2">
        <w:tc>
          <w:tcPr>
            <w:tcW w:w="2611" w:type="pct"/>
          </w:tcPr>
          <w:p w14:paraId="65AF9C34" w14:textId="77777777" w:rsidR="008844BB" w:rsidRPr="00F47F48" w:rsidRDefault="008844BB" w:rsidP="008844BB">
            <w:r>
              <w:t>Control of substances hazardous to health (COSHH)</w:t>
            </w:r>
          </w:p>
        </w:tc>
        <w:tc>
          <w:tcPr>
            <w:tcW w:w="477" w:type="pct"/>
          </w:tcPr>
          <w:p w14:paraId="1D08705A" w14:textId="7F973EDF" w:rsidR="008844BB" w:rsidRDefault="008844BB" w:rsidP="008844BB">
            <w:pPr>
              <w:jc w:val="center"/>
            </w:pPr>
            <w:r w:rsidRPr="0093604D">
              <w:sym w:font="Wingdings" w:char="F0FC"/>
            </w:r>
          </w:p>
        </w:tc>
        <w:tc>
          <w:tcPr>
            <w:tcW w:w="1912" w:type="pct"/>
          </w:tcPr>
          <w:p w14:paraId="67CAF107" w14:textId="4BA7A2DB" w:rsidR="008844BB" w:rsidRDefault="008844BB" w:rsidP="008844BB">
            <w:r w:rsidRPr="0002724A">
              <w:t>Health and safety folder main office, portal, HT or bursar for all</w:t>
            </w:r>
          </w:p>
        </w:tc>
      </w:tr>
      <w:tr w:rsidR="008844BB" w14:paraId="79236F77" w14:textId="77777777" w:rsidTr="009473A2">
        <w:tc>
          <w:tcPr>
            <w:tcW w:w="2611" w:type="pct"/>
          </w:tcPr>
          <w:p w14:paraId="24561CD2" w14:textId="77777777" w:rsidR="008844BB" w:rsidRPr="008F089D" w:rsidRDefault="008844BB" w:rsidP="008844BB">
            <w:r w:rsidRPr="008F089D">
              <w:t xml:space="preserve">Disability access </w:t>
            </w:r>
            <w:r>
              <w:t>(health and safety</w:t>
            </w:r>
            <w:r w:rsidRPr="008F089D">
              <w:t xml:space="preserve"> implications</w:t>
            </w:r>
            <w:r>
              <w:t>)</w:t>
            </w:r>
          </w:p>
        </w:tc>
        <w:tc>
          <w:tcPr>
            <w:tcW w:w="477" w:type="pct"/>
          </w:tcPr>
          <w:p w14:paraId="169C7A3C" w14:textId="6853FC3A" w:rsidR="008844BB" w:rsidRDefault="008844BB" w:rsidP="008844BB">
            <w:pPr>
              <w:jc w:val="center"/>
            </w:pPr>
            <w:r w:rsidRPr="0093604D">
              <w:sym w:font="Wingdings" w:char="F0FC"/>
            </w:r>
          </w:p>
        </w:tc>
        <w:tc>
          <w:tcPr>
            <w:tcW w:w="1912" w:type="pct"/>
          </w:tcPr>
          <w:p w14:paraId="0C0A1063" w14:textId="791F7715" w:rsidR="008844BB" w:rsidRDefault="008844BB" w:rsidP="008844BB">
            <w:r w:rsidRPr="0002724A">
              <w:t>Health and safety folder main office, portal, HT or bursar for all</w:t>
            </w:r>
          </w:p>
        </w:tc>
      </w:tr>
      <w:tr w:rsidR="008844BB" w14:paraId="5A84216F" w14:textId="77777777" w:rsidTr="009473A2">
        <w:tc>
          <w:tcPr>
            <w:tcW w:w="2611" w:type="pct"/>
          </w:tcPr>
          <w:p w14:paraId="5F782FB3" w14:textId="77777777" w:rsidR="008844BB" w:rsidRPr="008F089D" w:rsidRDefault="008844BB" w:rsidP="008844BB">
            <w:r w:rsidRPr="008F089D">
              <w:t xml:space="preserve">Display </w:t>
            </w:r>
            <w:r>
              <w:t>s</w:t>
            </w:r>
            <w:r w:rsidRPr="008F089D">
              <w:t xml:space="preserve">creen </w:t>
            </w:r>
            <w:r>
              <w:t>e</w:t>
            </w:r>
            <w:r w:rsidRPr="008F089D">
              <w:t xml:space="preserve">quipment and </w:t>
            </w:r>
            <w:r>
              <w:t>e</w:t>
            </w:r>
            <w:r w:rsidRPr="008F089D">
              <w:t xml:space="preserve">ye </w:t>
            </w:r>
            <w:r>
              <w:t>t</w:t>
            </w:r>
            <w:r w:rsidRPr="008F089D">
              <w:t>ests</w:t>
            </w:r>
          </w:p>
        </w:tc>
        <w:tc>
          <w:tcPr>
            <w:tcW w:w="477" w:type="pct"/>
          </w:tcPr>
          <w:p w14:paraId="20CACF74" w14:textId="790029CA" w:rsidR="008844BB" w:rsidRDefault="008844BB" w:rsidP="008844BB">
            <w:pPr>
              <w:jc w:val="center"/>
            </w:pPr>
            <w:r w:rsidRPr="0093604D">
              <w:sym w:font="Wingdings" w:char="F0FC"/>
            </w:r>
          </w:p>
        </w:tc>
        <w:tc>
          <w:tcPr>
            <w:tcW w:w="1912" w:type="pct"/>
          </w:tcPr>
          <w:p w14:paraId="1F855E6C" w14:textId="4728646D" w:rsidR="008844BB" w:rsidRDefault="008844BB" w:rsidP="008844BB">
            <w:r w:rsidRPr="0002724A">
              <w:t>Health and safety folder main office, portal, HT or bursar for all</w:t>
            </w:r>
          </w:p>
        </w:tc>
      </w:tr>
      <w:tr w:rsidR="008844BB" w14:paraId="32B6450E" w14:textId="77777777" w:rsidTr="009473A2">
        <w:tc>
          <w:tcPr>
            <w:tcW w:w="2611" w:type="pct"/>
          </w:tcPr>
          <w:p w14:paraId="1A03951D" w14:textId="77777777" w:rsidR="008844BB" w:rsidRPr="008F089D" w:rsidRDefault="008844BB" w:rsidP="008844BB">
            <w:r>
              <w:t>Driving at work</w:t>
            </w:r>
          </w:p>
        </w:tc>
        <w:tc>
          <w:tcPr>
            <w:tcW w:w="477" w:type="pct"/>
          </w:tcPr>
          <w:p w14:paraId="167C41B2" w14:textId="165019BB" w:rsidR="008844BB" w:rsidRDefault="008844BB" w:rsidP="008844BB">
            <w:pPr>
              <w:jc w:val="center"/>
            </w:pPr>
            <w:r w:rsidRPr="0093604D">
              <w:sym w:font="Wingdings" w:char="F0FC"/>
            </w:r>
          </w:p>
        </w:tc>
        <w:tc>
          <w:tcPr>
            <w:tcW w:w="1912" w:type="pct"/>
          </w:tcPr>
          <w:p w14:paraId="37F0FA12" w14:textId="73A196EA" w:rsidR="008844BB" w:rsidRDefault="008844BB" w:rsidP="008844BB">
            <w:r w:rsidRPr="0002724A">
              <w:t>Health and safety folder main office, portal, HT or bursar for all</w:t>
            </w:r>
          </w:p>
        </w:tc>
      </w:tr>
      <w:tr w:rsidR="008844BB" w14:paraId="3B74082C" w14:textId="77777777" w:rsidTr="009473A2">
        <w:tc>
          <w:tcPr>
            <w:tcW w:w="2611" w:type="pct"/>
          </w:tcPr>
          <w:p w14:paraId="1583ECA0" w14:textId="77777777" w:rsidR="008844BB" w:rsidRDefault="008844BB" w:rsidP="008844BB">
            <w:r w:rsidRPr="00F47F48">
              <w:t xml:space="preserve">Electrical </w:t>
            </w:r>
            <w:r>
              <w:t>s</w:t>
            </w:r>
            <w:r w:rsidRPr="00F47F48">
              <w:t>afety</w:t>
            </w:r>
            <w:r>
              <w:t>, for example, installations, PAT tests, visual checks, local policy on bringing electrical items into school etc</w:t>
            </w:r>
          </w:p>
        </w:tc>
        <w:tc>
          <w:tcPr>
            <w:tcW w:w="477" w:type="pct"/>
          </w:tcPr>
          <w:p w14:paraId="011974FE" w14:textId="19F7CB6A" w:rsidR="008844BB" w:rsidRDefault="008844BB" w:rsidP="008844BB">
            <w:pPr>
              <w:jc w:val="center"/>
            </w:pPr>
            <w:r w:rsidRPr="0093604D">
              <w:sym w:font="Wingdings" w:char="F0FC"/>
            </w:r>
          </w:p>
        </w:tc>
        <w:tc>
          <w:tcPr>
            <w:tcW w:w="1912" w:type="pct"/>
          </w:tcPr>
          <w:p w14:paraId="48A9F6F6" w14:textId="19278FBD" w:rsidR="008844BB" w:rsidRDefault="008844BB" w:rsidP="008844BB">
            <w:r w:rsidRPr="0002724A">
              <w:t>Health and safety folder main office, portal, HT or bursar for all</w:t>
            </w:r>
          </w:p>
        </w:tc>
      </w:tr>
      <w:tr w:rsidR="008844BB" w14:paraId="0F0B7ECA" w14:textId="77777777" w:rsidTr="009473A2">
        <w:tc>
          <w:tcPr>
            <w:tcW w:w="2611" w:type="pct"/>
          </w:tcPr>
          <w:p w14:paraId="6D6A45E4" w14:textId="77777777" w:rsidR="008844BB" w:rsidRDefault="008844BB" w:rsidP="008844BB">
            <w:r w:rsidRPr="00F47F48">
              <w:t xml:space="preserve">Emergency </w:t>
            </w:r>
            <w:r>
              <w:t>p</w:t>
            </w:r>
            <w:r w:rsidRPr="00F47F48">
              <w:t>rocedures</w:t>
            </w:r>
            <w:r>
              <w:t xml:space="preserve"> other than fire, for example flood, services failure</w:t>
            </w:r>
          </w:p>
        </w:tc>
        <w:tc>
          <w:tcPr>
            <w:tcW w:w="477" w:type="pct"/>
          </w:tcPr>
          <w:p w14:paraId="210827BA" w14:textId="524368FD" w:rsidR="008844BB" w:rsidRDefault="008844BB" w:rsidP="008844BB">
            <w:pPr>
              <w:jc w:val="center"/>
            </w:pPr>
            <w:r w:rsidRPr="0093604D">
              <w:sym w:font="Wingdings" w:char="F0FC"/>
            </w:r>
          </w:p>
        </w:tc>
        <w:tc>
          <w:tcPr>
            <w:tcW w:w="1912" w:type="pct"/>
          </w:tcPr>
          <w:p w14:paraId="50E8D3A0" w14:textId="1DC1FB89" w:rsidR="008844BB" w:rsidRDefault="008844BB" w:rsidP="008844BB">
            <w:r w:rsidRPr="0002724A">
              <w:t>Health and safety folder main office, portal, HT or bursar for all</w:t>
            </w:r>
          </w:p>
        </w:tc>
      </w:tr>
      <w:tr w:rsidR="008844BB" w14:paraId="5B97FB2B" w14:textId="77777777" w:rsidTr="009473A2">
        <w:tc>
          <w:tcPr>
            <w:tcW w:w="2611" w:type="pct"/>
          </w:tcPr>
          <w:p w14:paraId="470BC0CE" w14:textId="77777777" w:rsidR="008844BB" w:rsidRPr="008F089D" w:rsidRDefault="008844BB" w:rsidP="008844BB">
            <w:r w:rsidRPr="008F089D">
              <w:t xml:space="preserve">Extended school and community use </w:t>
            </w:r>
          </w:p>
        </w:tc>
        <w:tc>
          <w:tcPr>
            <w:tcW w:w="477" w:type="pct"/>
          </w:tcPr>
          <w:p w14:paraId="28F08C3C" w14:textId="7F1F96AF" w:rsidR="008844BB" w:rsidRDefault="008844BB" w:rsidP="008844BB">
            <w:pPr>
              <w:jc w:val="center"/>
            </w:pPr>
            <w:r w:rsidRPr="0093604D">
              <w:sym w:font="Wingdings" w:char="F0FC"/>
            </w:r>
          </w:p>
        </w:tc>
        <w:tc>
          <w:tcPr>
            <w:tcW w:w="1912" w:type="pct"/>
          </w:tcPr>
          <w:p w14:paraId="2F4094C4" w14:textId="35DB8140" w:rsidR="008844BB" w:rsidRDefault="008844BB" w:rsidP="008844BB">
            <w:r w:rsidRPr="0002724A">
              <w:t>Health and safety folder main office, portal, HT or bursar for all</w:t>
            </w:r>
          </w:p>
        </w:tc>
      </w:tr>
      <w:tr w:rsidR="008844BB" w14:paraId="17644975" w14:textId="77777777" w:rsidTr="009473A2">
        <w:tc>
          <w:tcPr>
            <w:tcW w:w="2611" w:type="pct"/>
          </w:tcPr>
          <w:p w14:paraId="708B83E6" w14:textId="77777777" w:rsidR="008844BB" w:rsidRPr="008F089D" w:rsidRDefault="008844BB" w:rsidP="008844BB">
            <w:r>
              <w:t>Finger traps (internal and external)</w:t>
            </w:r>
          </w:p>
        </w:tc>
        <w:tc>
          <w:tcPr>
            <w:tcW w:w="477" w:type="pct"/>
          </w:tcPr>
          <w:p w14:paraId="3350023F" w14:textId="79E4C389" w:rsidR="008844BB" w:rsidRDefault="008844BB" w:rsidP="008844BB">
            <w:pPr>
              <w:jc w:val="center"/>
            </w:pPr>
            <w:r w:rsidRPr="0093604D">
              <w:sym w:font="Wingdings" w:char="F0FC"/>
            </w:r>
          </w:p>
        </w:tc>
        <w:tc>
          <w:tcPr>
            <w:tcW w:w="1912" w:type="pct"/>
          </w:tcPr>
          <w:p w14:paraId="1F72EFC0" w14:textId="40FA3CDB" w:rsidR="008844BB" w:rsidRDefault="008844BB" w:rsidP="008844BB">
            <w:r w:rsidRPr="0002724A">
              <w:t>Health and safety folder main office, portal, HT or bursar for all</w:t>
            </w:r>
          </w:p>
        </w:tc>
      </w:tr>
      <w:tr w:rsidR="008844BB" w14:paraId="32E2BF66" w14:textId="77777777" w:rsidTr="009473A2">
        <w:tc>
          <w:tcPr>
            <w:tcW w:w="2611" w:type="pct"/>
          </w:tcPr>
          <w:p w14:paraId="7D62C386" w14:textId="77777777" w:rsidR="008844BB" w:rsidRDefault="008844BB" w:rsidP="008844BB">
            <w:r w:rsidRPr="00F47F48">
              <w:lastRenderedPageBreak/>
              <w:t xml:space="preserve">Fire </w:t>
            </w:r>
            <w:r>
              <w:t>s</w:t>
            </w:r>
            <w:r w:rsidRPr="00F47F48">
              <w:t>afety</w:t>
            </w:r>
          </w:p>
        </w:tc>
        <w:tc>
          <w:tcPr>
            <w:tcW w:w="477" w:type="pct"/>
          </w:tcPr>
          <w:p w14:paraId="50F3EA75" w14:textId="62652BF2" w:rsidR="008844BB" w:rsidRDefault="008844BB" w:rsidP="008844BB">
            <w:pPr>
              <w:jc w:val="center"/>
            </w:pPr>
            <w:r w:rsidRPr="00382F11">
              <w:sym w:font="Wingdings" w:char="F0FC"/>
            </w:r>
          </w:p>
        </w:tc>
        <w:tc>
          <w:tcPr>
            <w:tcW w:w="1912" w:type="pct"/>
          </w:tcPr>
          <w:p w14:paraId="3876713B" w14:textId="5AFD77C5" w:rsidR="008844BB" w:rsidRDefault="008844BB" w:rsidP="008844BB">
            <w:r w:rsidRPr="0002724A">
              <w:t>Health and safety folder main office, portal, HT or bursar for all</w:t>
            </w:r>
          </w:p>
        </w:tc>
      </w:tr>
      <w:tr w:rsidR="008844BB" w14:paraId="452C6E75" w14:textId="77777777" w:rsidTr="009473A2">
        <w:tc>
          <w:tcPr>
            <w:tcW w:w="2611" w:type="pct"/>
          </w:tcPr>
          <w:p w14:paraId="3FD57329" w14:textId="77777777" w:rsidR="008844BB" w:rsidRDefault="008844BB" w:rsidP="008844BB">
            <w:r w:rsidRPr="00F47F48">
              <w:t xml:space="preserve">First </w:t>
            </w:r>
            <w:r>
              <w:t>a</w:t>
            </w:r>
            <w:r w:rsidRPr="00F47F48">
              <w:t>id</w:t>
            </w:r>
          </w:p>
        </w:tc>
        <w:tc>
          <w:tcPr>
            <w:tcW w:w="477" w:type="pct"/>
          </w:tcPr>
          <w:p w14:paraId="7AAFD431" w14:textId="5E53C24C" w:rsidR="008844BB" w:rsidRDefault="008844BB" w:rsidP="008844BB">
            <w:pPr>
              <w:jc w:val="center"/>
            </w:pPr>
            <w:r w:rsidRPr="00382F11">
              <w:sym w:font="Wingdings" w:char="F0FC"/>
            </w:r>
          </w:p>
        </w:tc>
        <w:tc>
          <w:tcPr>
            <w:tcW w:w="1912" w:type="pct"/>
          </w:tcPr>
          <w:p w14:paraId="466C5602" w14:textId="48E8B514" w:rsidR="008844BB" w:rsidRDefault="008844BB" w:rsidP="008844BB">
            <w:r w:rsidRPr="0002724A">
              <w:t>Health and safety folder main office, portal, HT or bursar for all</w:t>
            </w:r>
          </w:p>
        </w:tc>
      </w:tr>
      <w:tr w:rsidR="008844BB" w14:paraId="5397CCC9" w14:textId="77777777" w:rsidTr="009473A2">
        <w:tc>
          <w:tcPr>
            <w:tcW w:w="2611" w:type="pct"/>
          </w:tcPr>
          <w:p w14:paraId="54964F47" w14:textId="77777777" w:rsidR="008844BB" w:rsidRDefault="008844BB" w:rsidP="008844BB">
            <w:r w:rsidRPr="00F47F48">
              <w:t>Gas safety</w:t>
            </w:r>
            <w:r>
              <w:t>, for example, installations, servicing, tests, visual checks, local policy on use of gas items in school etc</w:t>
            </w:r>
          </w:p>
        </w:tc>
        <w:tc>
          <w:tcPr>
            <w:tcW w:w="477" w:type="pct"/>
          </w:tcPr>
          <w:p w14:paraId="256C294A" w14:textId="4E51C037" w:rsidR="008844BB" w:rsidRDefault="008844BB" w:rsidP="008844BB">
            <w:pPr>
              <w:jc w:val="center"/>
            </w:pPr>
            <w:r w:rsidRPr="00382F11">
              <w:sym w:font="Wingdings" w:char="F0FC"/>
            </w:r>
          </w:p>
        </w:tc>
        <w:tc>
          <w:tcPr>
            <w:tcW w:w="1912" w:type="pct"/>
          </w:tcPr>
          <w:p w14:paraId="4178D533" w14:textId="2277AB6A" w:rsidR="008844BB" w:rsidRDefault="008844BB" w:rsidP="008844BB">
            <w:r w:rsidRPr="0002724A">
              <w:t>Health and safety folder main office, portal, HT or bursar for all</w:t>
            </w:r>
          </w:p>
        </w:tc>
      </w:tr>
      <w:tr w:rsidR="008844BB" w14:paraId="791FE464" w14:textId="77777777" w:rsidTr="009473A2">
        <w:tc>
          <w:tcPr>
            <w:tcW w:w="2611" w:type="pct"/>
          </w:tcPr>
          <w:p w14:paraId="01980AE6" w14:textId="77777777" w:rsidR="008844BB" w:rsidRPr="008F089D" w:rsidRDefault="008844BB" w:rsidP="008844BB">
            <w:r>
              <w:t>Health and safety i</w:t>
            </w:r>
            <w:r w:rsidRPr="008F089D">
              <w:t xml:space="preserve">nduction </w:t>
            </w:r>
            <w:r>
              <w:t>(a checklist is available on the health safety and quality website)</w:t>
            </w:r>
          </w:p>
        </w:tc>
        <w:tc>
          <w:tcPr>
            <w:tcW w:w="477" w:type="pct"/>
          </w:tcPr>
          <w:p w14:paraId="40E6BECB" w14:textId="3147D952" w:rsidR="008844BB" w:rsidRDefault="008844BB" w:rsidP="008844BB">
            <w:pPr>
              <w:jc w:val="center"/>
            </w:pPr>
            <w:r w:rsidRPr="00382F11">
              <w:sym w:font="Wingdings" w:char="F0FC"/>
            </w:r>
          </w:p>
        </w:tc>
        <w:tc>
          <w:tcPr>
            <w:tcW w:w="1912" w:type="pct"/>
          </w:tcPr>
          <w:p w14:paraId="6F325626" w14:textId="63F7D19B" w:rsidR="008844BB" w:rsidRDefault="008844BB" w:rsidP="008844BB">
            <w:r w:rsidRPr="0002724A">
              <w:t>Health and safety folder main office, portal, HT or bursar for all</w:t>
            </w:r>
          </w:p>
        </w:tc>
      </w:tr>
      <w:tr w:rsidR="008844BB" w14:paraId="791C1206" w14:textId="77777777" w:rsidTr="009473A2">
        <w:tc>
          <w:tcPr>
            <w:tcW w:w="2611" w:type="pct"/>
          </w:tcPr>
          <w:p w14:paraId="5789C271" w14:textId="77777777" w:rsidR="008844BB" w:rsidRDefault="008844BB" w:rsidP="008844BB">
            <w:r>
              <w:t>Infection control, including needles and needlestick injuries</w:t>
            </w:r>
          </w:p>
        </w:tc>
        <w:tc>
          <w:tcPr>
            <w:tcW w:w="477" w:type="pct"/>
          </w:tcPr>
          <w:p w14:paraId="5AF55B77" w14:textId="2C68E260" w:rsidR="008844BB" w:rsidRDefault="008844BB" w:rsidP="008844BB">
            <w:pPr>
              <w:jc w:val="center"/>
            </w:pPr>
            <w:r w:rsidRPr="00382F11">
              <w:sym w:font="Wingdings" w:char="F0FC"/>
            </w:r>
          </w:p>
        </w:tc>
        <w:tc>
          <w:tcPr>
            <w:tcW w:w="1912" w:type="pct"/>
          </w:tcPr>
          <w:p w14:paraId="11C2CC16" w14:textId="353107D1" w:rsidR="008844BB" w:rsidRDefault="008844BB" w:rsidP="008844BB">
            <w:r w:rsidRPr="0002724A">
              <w:t>Health and safety folder main office, portal, HT or bursar for all</w:t>
            </w:r>
          </w:p>
        </w:tc>
      </w:tr>
      <w:tr w:rsidR="008844BB" w14:paraId="772A032C" w14:textId="77777777" w:rsidTr="009473A2">
        <w:tc>
          <w:tcPr>
            <w:tcW w:w="2611" w:type="pct"/>
          </w:tcPr>
          <w:p w14:paraId="44EC6C90" w14:textId="77777777" w:rsidR="008844BB" w:rsidRPr="008F089D" w:rsidRDefault="008844BB" w:rsidP="008844BB">
            <w:r w:rsidRPr="008F089D">
              <w:t>Lettings to non</w:t>
            </w:r>
            <w:r>
              <w:t>-</w:t>
            </w:r>
            <w:r w:rsidRPr="008F089D">
              <w:t xml:space="preserve">school groups </w:t>
            </w:r>
          </w:p>
        </w:tc>
        <w:tc>
          <w:tcPr>
            <w:tcW w:w="477" w:type="pct"/>
          </w:tcPr>
          <w:p w14:paraId="3D0D97DF" w14:textId="4EC15092" w:rsidR="008844BB" w:rsidRDefault="008844BB" w:rsidP="008844BB">
            <w:pPr>
              <w:jc w:val="center"/>
            </w:pPr>
            <w:r w:rsidRPr="00382F11">
              <w:sym w:font="Wingdings" w:char="F0FC"/>
            </w:r>
          </w:p>
        </w:tc>
        <w:tc>
          <w:tcPr>
            <w:tcW w:w="1912" w:type="pct"/>
          </w:tcPr>
          <w:p w14:paraId="4D880B65" w14:textId="3505B4F8" w:rsidR="008844BB" w:rsidRDefault="008844BB" w:rsidP="008844BB">
            <w:r w:rsidRPr="0002724A">
              <w:t>Health and safety folder main office, portal, HT or bursar for all</w:t>
            </w:r>
          </w:p>
        </w:tc>
      </w:tr>
      <w:tr w:rsidR="008844BB" w14:paraId="66E4305D" w14:textId="77777777" w:rsidTr="009473A2">
        <w:tc>
          <w:tcPr>
            <w:tcW w:w="2611" w:type="pct"/>
          </w:tcPr>
          <w:p w14:paraId="21C894E4" w14:textId="77777777" w:rsidR="008844BB" w:rsidRPr="008F089D" w:rsidRDefault="008844BB" w:rsidP="008844BB">
            <w:r w:rsidRPr="008F089D">
              <w:t xml:space="preserve">Manual </w:t>
            </w:r>
            <w:r>
              <w:t>h</w:t>
            </w:r>
            <w:r w:rsidRPr="008F089D">
              <w:t>andling</w:t>
            </w:r>
          </w:p>
        </w:tc>
        <w:tc>
          <w:tcPr>
            <w:tcW w:w="477" w:type="pct"/>
          </w:tcPr>
          <w:p w14:paraId="2704A381" w14:textId="693CC6C1" w:rsidR="008844BB" w:rsidRDefault="008844BB" w:rsidP="008844BB">
            <w:pPr>
              <w:jc w:val="center"/>
            </w:pPr>
            <w:r w:rsidRPr="00382F11">
              <w:sym w:font="Wingdings" w:char="F0FC"/>
            </w:r>
          </w:p>
        </w:tc>
        <w:tc>
          <w:tcPr>
            <w:tcW w:w="1912" w:type="pct"/>
          </w:tcPr>
          <w:p w14:paraId="780159EF" w14:textId="36FC51FB" w:rsidR="008844BB" w:rsidRDefault="008844BB" w:rsidP="008844BB">
            <w:r w:rsidRPr="0002724A">
              <w:t>Health and safety folder main office, portal, HT or bursar for all</w:t>
            </w:r>
          </w:p>
        </w:tc>
      </w:tr>
      <w:tr w:rsidR="008844BB" w14:paraId="6E449489" w14:textId="77777777" w:rsidTr="009473A2">
        <w:tc>
          <w:tcPr>
            <w:tcW w:w="2611" w:type="pct"/>
          </w:tcPr>
          <w:p w14:paraId="5B205A71" w14:textId="77777777" w:rsidR="008844BB" w:rsidRPr="008F089D" w:rsidRDefault="008844BB" w:rsidP="008844BB">
            <w:r w:rsidRPr="008F089D">
              <w:t>Minibuses</w:t>
            </w:r>
          </w:p>
        </w:tc>
        <w:tc>
          <w:tcPr>
            <w:tcW w:w="477" w:type="pct"/>
          </w:tcPr>
          <w:p w14:paraId="033A8828" w14:textId="5BA1D286" w:rsidR="008844BB" w:rsidRDefault="008844BB" w:rsidP="008844BB">
            <w:pPr>
              <w:jc w:val="center"/>
            </w:pPr>
            <w:r w:rsidRPr="00382F11">
              <w:sym w:font="Wingdings" w:char="F0FC"/>
            </w:r>
          </w:p>
        </w:tc>
        <w:tc>
          <w:tcPr>
            <w:tcW w:w="1912" w:type="pct"/>
          </w:tcPr>
          <w:p w14:paraId="7786179B" w14:textId="08E1D364" w:rsidR="008844BB" w:rsidRDefault="008844BB" w:rsidP="008844BB">
            <w:r w:rsidRPr="0002724A">
              <w:t>Health and safety folder main office, portal, HT or bursar for all</w:t>
            </w:r>
          </w:p>
        </w:tc>
      </w:tr>
      <w:tr w:rsidR="008844BB" w14:paraId="08460C32" w14:textId="77777777" w:rsidTr="009473A2">
        <w:tc>
          <w:tcPr>
            <w:tcW w:w="2611" w:type="pct"/>
          </w:tcPr>
          <w:p w14:paraId="58034D05" w14:textId="77777777" w:rsidR="008844BB" w:rsidRPr="008F089D" w:rsidRDefault="008844BB" w:rsidP="008844BB">
            <w:r w:rsidRPr="008F089D">
              <w:t xml:space="preserve">Mobile phones </w:t>
            </w:r>
            <w:r>
              <w:t xml:space="preserve">(the </w:t>
            </w:r>
            <w:r w:rsidRPr="008F089D">
              <w:t>use of</w:t>
            </w:r>
            <w:r>
              <w:t>)</w:t>
            </w:r>
          </w:p>
        </w:tc>
        <w:tc>
          <w:tcPr>
            <w:tcW w:w="477" w:type="pct"/>
          </w:tcPr>
          <w:p w14:paraId="11AE9F65" w14:textId="6A16348C" w:rsidR="008844BB" w:rsidRDefault="008844BB" w:rsidP="008844BB">
            <w:pPr>
              <w:jc w:val="center"/>
            </w:pPr>
            <w:r w:rsidRPr="00382F11">
              <w:sym w:font="Wingdings" w:char="F0FC"/>
            </w:r>
          </w:p>
        </w:tc>
        <w:tc>
          <w:tcPr>
            <w:tcW w:w="1912" w:type="pct"/>
          </w:tcPr>
          <w:p w14:paraId="7325B2B7" w14:textId="2145E742" w:rsidR="008844BB" w:rsidRDefault="008844BB" w:rsidP="008844BB">
            <w:r w:rsidRPr="00F41BC4">
              <w:t>Health and safety folder main office, portal, HT or bursar for all</w:t>
            </w:r>
          </w:p>
        </w:tc>
      </w:tr>
      <w:tr w:rsidR="008844BB" w14:paraId="0D63DC1E" w14:textId="77777777" w:rsidTr="009473A2">
        <w:tc>
          <w:tcPr>
            <w:tcW w:w="2611" w:type="pct"/>
            <w:tcBorders>
              <w:bottom w:val="single" w:sz="4" w:space="0" w:color="auto"/>
            </w:tcBorders>
          </w:tcPr>
          <w:p w14:paraId="024E9B6E" w14:textId="77777777" w:rsidR="008844BB" w:rsidRPr="008F089D" w:rsidRDefault="008844BB" w:rsidP="008844BB">
            <w:r w:rsidRPr="008F089D">
              <w:t>Personal safety</w:t>
            </w:r>
            <w:r>
              <w:t xml:space="preserve"> including lone working and v</w:t>
            </w:r>
            <w:r w:rsidRPr="008F089D">
              <w:t xml:space="preserve">iolence </w:t>
            </w:r>
            <w:r>
              <w:t>and</w:t>
            </w:r>
            <w:r w:rsidRPr="008F089D">
              <w:t xml:space="preserve"> aggression</w:t>
            </w:r>
          </w:p>
        </w:tc>
        <w:tc>
          <w:tcPr>
            <w:tcW w:w="477" w:type="pct"/>
            <w:tcBorders>
              <w:bottom w:val="single" w:sz="4" w:space="0" w:color="auto"/>
            </w:tcBorders>
          </w:tcPr>
          <w:p w14:paraId="1CAD8675" w14:textId="70EABED7" w:rsidR="008844BB" w:rsidRDefault="008844BB" w:rsidP="008844BB">
            <w:pPr>
              <w:jc w:val="center"/>
            </w:pPr>
            <w:r w:rsidRPr="00382F11">
              <w:sym w:font="Wingdings" w:char="F0FC"/>
            </w:r>
          </w:p>
        </w:tc>
        <w:tc>
          <w:tcPr>
            <w:tcW w:w="1912" w:type="pct"/>
          </w:tcPr>
          <w:p w14:paraId="480BF286" w14:textId="11C585FA" w:rsidR="008844BB" w:rsidRDefault="008844BB" w:rsidP="008844BB">
            <w:r w:rsidRPr="00F41BC4">
              <w:t>Health and safety folder main office, portal, HT or bursar for all</w:t>
            </w:r>
          </w:p>
        </w:tc>
      </w:tr>
      <w:tr w:rsidR="008844BB" w14:paraId="443DF7FE" w14:textId="77777777" w:rsidTr="009473A2">
        <w:tc>
          <w:tcPr>
            <w:tcW w:w="2611" w:type="pct"/>
            <w:tcBorders>
              <w:bottom w:val="single" w:sz="4" w:space="0" w:color="auto"/>
            </w:tcBorders>
          </w:tcPr>
          <w:p w14:paraId="4B0031C8" w14:textId="77777777" w:rsidR="008844BB" w:rsidRPr="008F089D" w:rsidRDefault="008844BB" w:rsidP="008844BB">
            <w:r w:rsidRPr="008F089D">
              <w:t xml:space="preserve">Play </w:t>
            </w:r>
            <w:r>
              <w:t>e</w:t>
            </w:r>
            <w:r w:rsidRPr="008F089D">
              <w:t>quipment installations inspections</w:t>
            </w:r>
          </w:p>
        </w:tc>
        <w:tc>
          <w:tcPr>
            <w:tcW w:w="477" w:type="pct"/>
            <w:tcBorders>
              <w:bottom w:val="single" w:sz="4" w:space="0" w:color="auto"/>
            </w:tcBorders>
          </w:tcPr>
          <w:p w14:paraId="6182990D" w14:textId="78A83217" w:rsidR="008844BB" w:rsidRDefault="008844BB" w:rsidP="008844BB">
            <w:pPr>
              <w:jc w:val="center"/>
            </w:pPr>
            <w:r w:rsidRPr="00382F11">
              <w:sym w:font="Wingdings" w:char="F0FC"/>
            </w:r>
          </w:p>
        </w:tc>
        <w:tc>
          <w:tcPr>
            <w:tcW w:w="1912" w:type="pct"/>
          </w:tcPr>
          <w:p w14:paraId="6A3667EE" w14:textId="61B187BB" w:rsidR="008844BB" w:rsidRDefault="008844BB" w:rsidP="008844BB">
            <w:r w:rsidRPr="00F41BC4">
              <w:t>Health and safety folder main office, portal, HT or bursar for all</w:t>
            </w:r>
          </w:p>
        </w:tc>
      </w:tr>
      <w:tr w:rsidR="008844BB" w14:paraId="0B2E3E5E" w14:textId="77777777" w:rsidTr="009473A2">
        <w:tc>
          <w:tcPr>
            <w:tcW w:w="2611" w:type="pct"/>
            <w:tcBorders>
              <w:top w:val="single" w:sz="4" w:space="0" w:color="auto"/>
            </w:tcBorders>
          </w:tcPr>
          <w:p w14:paraId="185F9FA5" w14:textId="77777777" w:rsidR="008844BB" w:rsidRPr="008F089D" w:rsidRDefault="008844BB" w:rsidP="008844BB">
            <w:r w:rsidRPr="008F089D">
              <w:t xml:space="preserve">Playgrounds and external areas </w:t>
            </w:r>
          </w:p>
        </w:tc>
        <w:tc>
          <w:tcPr>
            <w:tcW w:w="477" w:type="pct"/>
            <w:tcBorders>
              <w:top w:val="single" w:sz="4" w:space="0" w:color="auto"/>
            </w:tcBorders>
          </w:tcPr>
          <w:p w14:paraId="277C44A6" w14:textId="6796A373" w:rsidR="008844BB" w:rsidRDefault="008844BB" w:rsidP="008844BB">
            <w:pPr>
              <w:jc w:val="center"/>
            </w:pPr>
            <w:r w:rsidRPr="00382F11">
              <w:sym w:font="Wingdings" w:char="F0FC"/>
            </w:r>
          </w:p>
        </w:tc>
        <w:tc>
          <w:tcPr>
            <w:tcW w:w="1912" w:type="pct"/>
          </w:tcPr>
          <w:p w14:paraId="6562679F" w14:textId="72B10ECF" w:rsidR="008844BB" w:rsidRDefault="008844BB" w:rsidP="008844BB">
            <w:r w:rsidRPr="00F41BC4">
              <w:t>Health and safety folder main office, portal, HT or bursar for all</w:t>
            </w:r>
          </w:p>
        </w:tc>
      </w:tr>
      <w:tr w:rsidR="008844BB" w14:paraId="29C45C66" w14:textId="77777777" w:rsidTr="009473A2">
        <w:tc>
          <w:tcPr>
            <w:tcW w:w="2611" w:type="pct"/>
          </w:tcPr>
          <w:p w14:paraId="081B5C71" w14:textId="77777777" w:rsidR="008844BB" w:rsidRPr="008F089D" w:rsidRDefault="008844BB" w:rsidP="008844BB">
            <w:r w:rsidRPr="008F089D">
              <w:t xml:space="preserve">Ponds </w:t>
            </w:r>
            <w:r>
              <w:t>and</w:t>
            </w:r>
            <w:r w:rsidRPr="008F089D">
              <w:t xml:space="preserve"> </w:t>
            </w:r>
            <w:r>
              <w:t>w</w:t>
            </w:r>
            <w:r w:rsidRPr="008F089D">
              <w:t>ater features</w:t>
            </w:r>
          </w:p>
        </w:tc>
        <w:tc>
          <w:tcPr>
            <w:tcW w:w="477" w:type="pct"/>
          </w:tcPr>
          <w:p w14:paraId="1CB608AF" w14:textId="19095FCD" w:rsidR="008844BB" w:rsidRDefault="008844BB" w:rsidP="008844BB">
            <w:pPr>
              <w:jc w:val="center"/>
            </w:pPr>
            <w:r w:rsidRPr="00382F11">
              <w:sym w:font="Wingdings" w:char="F0FC"/>
            </w:r>
          </w:p>
        </w:tc>
        <w:tc>
          <w:tcPr>
            <w:tcW w:w="1912" w:type="pct"/>
          </w:tcPr>
          <w:p w14:paraId="0E77ECCE" w14:textId="0D922166" w:rsidR="008844BB" w:rsidRDefault="008844BB" w:rsidP="008844BB">
            <w:r w:rsidRPr="00F41BC4">
              <w:t>Health and safety folder main office, portal, HT or bursar for all</w:t>
            </w:r>
          </w:p>
        </w:tc>
      </w:tr>
      <w:tr w:rsidR="008844BB" w14:paraId="053B7742" w14:textId="77777777" w:rsidTr="009473A2">
        <w:tc>
          <w:tcPr>
            <w:tcW w:w="2611" w:type="pct"/>
          </w:tcPr>
          <w:p w14:paraId="6D198C6B" w14:textId="77777777" w:rsidR="008844BB" w:rsidRPr="008F089D" w:rsidRDefault="008844BB" w:rsidP="008844BB">
            <w:r w:rsidRPr="008F089D">
              <w:t xml:space="preserve">Premises </w:t>
            </w:r>
            <w:r>
              <w:t>m</w:t>
            </w:r>
            <w:r w:rsidRPr="008F089D">
              <w:t>anagement</w:t>
            </w:r>
            <w:r>
              <w:t xml:space="preserve"> (see premises management guidance on the Health, Safety and Quality team's website)</w:t>
            </w:r>
          </w:p>
        </w:tc>
        <w:tc>
          <w:tcPr>
            <w:tcW w:w="477" w:type="pct"/>
          </w:tcPr>
          <w:p w14:paraId="082CDD22" w14:textId="17ACF9F7" w:rsidR="008844BB" w:rsidRDefault="008844BB" w:rsidP="008844BB">
            <w:pPr>
              <w:jc w:val="center"/>
            </w:pPr>
            <w:r w:rsidRPr="00382F11">
              <w:sym w:font="Wingdings" w:char="F0FC"/>
            </w:r>
          </w:p>
        </w:tc>
        <w:tc>
          <w:tcPr>
            <w:tcW w:w="1912" w:type="pct"/>
          </w:tcPr>
          <w:p w14:paraId="3C2C295C" w14:textId="3A1805D2" w:rsidR="008844BB" w:rsidRDefault="008844BB" w:rsidP="008844BB">
            <w:r w:rsidRPr="00F41BC4">
              <w:t>Health and safety folder main office, portal, HT or bursar for all</w:t>
            </w:r>
          </w:p>
        </w:tc>
      </w:tr>
      <w:tr w:rsidR="008844BB" w14:paraId="6B0289A2" w14:textId="77777777" w:rsidTr="009473A2">
        <w:tc>
          <w:tcPr>
            <w:tcW w:w="2611" w:type="pct"/>
          </w:tcPr>
          <w:p w14:paraId="555AC15E" w14:textId="77777777" w:rsidR="008844BB" w:rsidRPr="008F089D" w:rsidRDefault="008844BB" w:rsidP="008844BB">
            <w:r w:rsidRPr="008F089D">
              <w:lastRenderedPageBreak/>
              <w:t xml:space="preserve">Pupil moving </w:t>
            </w:r>
            <w:r>
              <w:t>and</w:t>
            </w:r>
            <w:r w:rsidRPr="008F089D">
              <w:t xml:space="preserve"> handling (</w:t>
            </w:r>
            <w:r>
              <w:t>s</w:t>
            </w:r>
            <w:r w:rsidRPr="008F089D">
              <w:t>pecial needs)</w:t>
            </w:r>
          </w:p>
        </w:tc>
        <w:tc>
          <w:tcPr>
            <w:tcW w:w="477" w:type="pct"/>
          </w:tcPr>
          <w:p w14:paraId="15B91B4D" w14:textId="26DF0FDF" w:rsidR="008844BB" w:rsidRDefault="008844BB" w:rsidP="008844BB">
            <w:pPr>
              <w:jc w:val="center"/>
            </w:pPr>
            <w:r w:rsidRPr="005676E1">
              <w:sym w:font="Wingdings" w:char="F0FC"/>
            </w:r>
          </w:p>
        </w:tc>
        <w:tc>
          <w:tcPr>
            <w:tcW w:w="1912" w:type="pct"/>
          </w:tcPr>
          <w:p w14:paraId="79591EE1" w14:textId="46A412DE" w:rsidR="008844BB" w:rsidRDefault="008844BB" w:rsidP="008844BB">
            <w:r w:rsidRPr="00F41BC4">
              <w:t>Health and safety folder main office, portal, HT or bursar for all</w:t>
            </w:r>
          </w:p>
        </w:tc>
      </w:tr>
      <w:tr w:rsidR="008844BB" w14:paraId="43A5A458" w14:textId="77777777" w:rsidTr="009473A2">
        <w:tc>
          <w:tcPr>
            <w:tcW w:w="2611" w:type="pct"/>
          </w:tcPr>
          <w:p w14:paraId="5B66FB45" w14:textId="77777777" w:rsidR="008844BB" w:rsidRPr="008F089D" w:rsidRDefault="008844BB" w:rsidP="008844BB">
            <w:r>
              <w:t>Pregnant employees and</w:t>
            </w:r>
            <w:r w:rsidRPr="008F089D">
              <w:t xml:space="preserve"> nursing mothers </w:t>
            </w:r>
          </w:p>
        </w:tc>
        <w:tc>
          <w:tcPr>
            <w:tcW w:w="477" w:type="pct"/>
          </w:tcPr>
          <w:p w14:paraId="18C263CE" w14:textId="56709349" w:rsidR="008844BB" w:rsidRDefault="008844BB" w:rsidP="008844BB">
            <w:pPr>
              <w:jc w:val="center"/>
            </w:pPr>
            <w:r w:rsidRPr="005676E1">
              <w:sym w:font="Wingdings" w:char="F0FC"/>
            </w:r>
          </w:p>
        </w:tc>
        <w:tc>
          <w:tcPr>
            <w:tcW w:w="1912" w:type="pct"/>
          </w:tcPr>
          <w:p w14:paraId="747B923A" w14:textId="1F74B6BA" w:rsidR="008844BB" w:rsidRDefault="008844BB" w:rsidP="008844BB">
            <w:r w:rsidRPr="00F41BC4">
              <w:t>Health and safety folder main office, portal, HT or bursar for all</w:t>
            </w:r>
          </w:p>
        </w:tc>
      </w:tr>
      <w:tr w:rsidR="008844BB" w14:paraId="3BC63E23" w14:textId="77777777" w:rsidTr="009473A2">
        <w:tc>
          <w:tcPr>
            <w:tcW w:w="2611" w:type="pct"/>
          </w:tcPr>
          <w:p w14:paraId="449EA5C0" w14:textId="77777777" w:rsidR="008844BB" w:rsidRPr="008F089D" w:rsidRDefault="008844BB" w:rsidP="008844BB">
            <w:r w:rsidRPr="008F089D">
              <w:t xml:space="preserve">Reporting of </w:t>
            </w:r>
            <w:r>
              <w:t>health and safety</w:t>
            </w:r>
            <w:r w:rsidRPr="008F089D">
              <w:t xml:space="preserve"> concerns/faults</w:t>
            </w:r>
          </w:p>
        </w:tc>
        <w:tc>
          <w:tcPr>
            <w:tcW w:w="477" w:type="pct"/>
          </w:tcPr>
          <w:p w14:paraId="1549922A" w14:textId="37CF36FB" w:rsidR="008844BB" w:rsidRDefault="008844BB" w:rsidP="008844BB">
            <w:pPr>
              <w:jc w:val="center"/>
            </w:pPr>
            <w:r w:rsidRPr="005676E1">
              <w:sym w:font="Wingdings" w:char="F0FC"/>
            </w:r>
          </w:p>
        </w:tc>
        <w:tc>
          <w:tcPr>
            <w:tcW w:w="1912" w:type="pct"/>
          </w:tcPr>
          <w:p w14:paraId="42791FD0" w14:textId="5B92BC82" w:rsidR="008844BB" w:rsidRDefault="008844BB" w:rsidP="008844BB">
            <w:r w:rsidRPr="00F41BC4">
              <w:t>Health and safety folder main office, portal, HT or bursar for all</w:t>
            </w:r>
          </w:p>
        </w:tc>
      </w:tr>
      <w:tr w:rsidR="008844BB" w14:paraId="10A39A3D" w14:textId="77777777" w:rsidTr="009473A2">
        <w:tc>
          <w:tcPr>
            <w:tcW w:w="2611" w:type="pct"/>
          </w:tcPr>
          <w:p w14:paraId="3F4A9ACF" w14:textId="77777777" w:rsidR="008844BB" w:rsidRPr="008F089D" w:rsidRDefault="008844BB" w:rsidP="008844BB">
            <w:r>
              <w:t xml:space="preserve">Severe weather including winter gritting </w:t>
            </w:r>
          </w:p>
        </w:tc>
        <w:tc>
          <w:tcPr>
            <w:tcW w:w="477" w:type="pct"/>
          </w:tcPr>
          <w:p w14:paraId="2C21C5BA" w14:textId="237CFE65" w:rsidR="008844BB" w:rsidRDefault="008844BB" w:rsidP="008844BB">
            <w:pPr>
              <w:jc w:val="center"/>
            </w:pPr>
            <w:r w:rsidRPr="005676E1">
              <w:sym w:font="Wingdings" w:char="F0FC"/>
            </w:r>
          </w:p>
        </w:tc>
        <w:tc>
          <w:tcPr>
            <w:tcW w:w="1912" w:type="pct"/>
          </w:tcPr>
          <w:p w14:paraId="26AB31D6" w14:textId="2756B73F" w:rsidR="008844BB" w:rsidRDefault="008844BB" w:rsidP="008844BB">
            <w:r w:rsidRPr="00F41BC4">
              <w:t>Health and safety folder main office, portal, HT or bursar for all</w:t>
            </w:r>
          </w:p>
        </w:tc>
      </w:tr>
      <w:tr w:rsidR="008844BB" w14:paraId="6DED3AF9" w14:textId="77777777" w:rsidTr="009473A2">
        <w:tc>
          <w:tcPr>
            <w:tcW w:w="2611" w:type="pct"/>
          </w:tcPr>
          <w:p w14:paraId="6F60D22D" w14:textId="77777777" w:rsidR="008844BB" w:rsidRPr="008F089D" w:rsidRDefault="008844BB" w:rsidP="008844BB">
            <w:r w:rsidRPr="008F089D">
              <w:t>Shared use of buildings</w:t>
            </w:r>
          </w:p>
        </w:tc>
        <w:tc>
          <w:tcPr>
            <w:tcW w:w="477" w:type="pct"/>
          </w:tcPr>
          <w:p w14:paraId="706BF524" w14:textId="0D383FE9" w:rsidR="008844BB" w:rsidRDefault="008844BB" w:rsidP="008844BB">
            <w:pPr>
              <w:jc w:val="center"/>
            </w:pPr>
            <w:r w:rsidRPr="005676E1">
              <w:sym w:font="Wingdings" w:char="F0FC"/>
            </w:r>
          </w:p>
        </w:tc>
        <w:tc>
          <w:tcPr>
            <w:tcW w:w="1912" w:type="pct"/>
          </w:tcPr>
          <w:p w14:paraId="78A85C63" w14:textId="0D67F7BA" w:rsidR="008844BB" w:rsidRDefault="008844BB" w:rsidP="008844BB">
            <w:r w:rsidRPr="00AB5684">
              <w:t>Health and safety folder main office, portal, HT or bursar for all</w:t>
            </w:r>
          </w:p>
        </w:tc>
      </w:tr>
      <w:tr w:rsidR="008844BB" w14:paraId="2CC8977A" w14:textId="77777777" w:rsidTr="009473A2">
        <w:tc>
          <w:tcPr>
            <w:tcW w:w="2611" w:type="pct"/>
          </w:tcPr>
          <w:p w14:paraId="40FC49C9" w14:textId="77777777" w:rsidR="008844BB" w:rsidRPr="008F089D" w:rsidRDefault="008844BB" w:rsidP="008844BB">
            <w:r>
              <w:t>Sharps, for example, broken glass in the school building or external grounds</w:t>
            </w:r>
          </w:p>
        </w:tc>
        <w:tc>
          <w:tcPr>
            <w:tcW w:w="477" w:type="pct"/>
          </w:tcPr>
          <w:p w14:paraId="29A76A14" w14:textId="41F8919B" w:rsidR="008844BB" w:rsidRDefault="008844BB" w:rsidP="008844BB">
            <w:pPr>
              <w:jc w:val="center"/>
            </w:pPr>
            <w:r w:rsidRPr="005676E1">
              <w:sym w:font="Wingdings" w:char="F0FC"/>
            </w:r>
          </w:p>
        </w:tc>
        <w:tc>
          <w:tcPr>
            <w:tcW w:w="1912" w:type="pct"/>
          </w:tcPr>
          <w:p w14:paraId="169D54BD" w14:textId="689763A0" w:rsidR="008844BB" w:rsidRDefault="008844BB" w:rsidP="008844BB">
            <w:r w:rsidRPr="00AB5684">
              <w:t>Health and safety folder main office, portal, HT or bursar for all</w:t>
            </w:r>
          </w:p>
        </w:tc>
      </w:tr>
      <w:tr w:rsidR="008844BB" w14:paraId="1956EA1B" w14:textId="77777777" w:rsidTr="009473A2">
        <w:tc>
          <w:tcPr>
            <w:tcW w:w="2611" w:type="pct"/>
          </w:tcPr>
          <w:p w14:paraId="2667DB5E" w14:textId="77777777" w:rsidR="008844BB" w:rsidRPr="008F089D" w:rsidRDefault="008844BB" w:rsidP="008844BB">
            <w:r w:rsidRPr="008F089D">
              <w:t>Stress</w:t>
            </w:r>
          </w:p>
        </w:tc>
        <w:tc>
          <w:tcPr>
            <w:tcW w:w="477" w:type="pct"/>
          </w:tcPr>
          <w:p w14:paraId="795779E4" w14:textId="77F6B77B" w:rsidR="008844BB" w:rsidRDefault="008844BB" w:rsidP="008844BB">
            <w:pPr>
              <w:jc w:val="center"/>
            </w:pPr>
            <w:r w:rsidRPr="005676E1">
              <w:sym w:font="Wingdings" w:char="F0FC"/>
            </w:r>
          </w:p>
        </w:tc>
        <w:tc>
          <w:tcPr>
            <w:tcW w:w="1912" w:type="pct"/>
          </w:tcPr>
          <w:p w14:paraId="2BEC0A61" w14:textId="12D5CECA" w:rsidR="008844BB" w:rsidRDefault="008844BB" w:rsidP="008844BB">
            <w:r w:rsidRPr="00AB5684">
              <w:t>Health and safety folder main office, portal, HT or bursar for all</w:t>
            </w:r>
          </w:p>
        </w:tc>
      </w:tr>
      <w:tr w:rsidR="008844BB" w14:paraId="0DBBA331" w14:textId="77777777" w:rsidTr="009473A2">
        <w:tc>
          <w:tcPr>
            <w:tcW w:w="2611" w:type="pct"/>
          </w:tcPr>
          <w:p w14:paraId="365FD07F" w14:textId="77777777" w:rsidR="008844BB" w:rsidRPr="008F089D" w:rsidRDefault="008844BB" w:rsidP="008844BB">
            <w:r w:rsidRPr="008F089D">
              <w:t>Swimming pools</w:t>
            </w:r>
            <w:r>
              <w:t xml:space="preserve"> </w:t>
            </w:r>
          </w:p>
        </w:tc>
        <w:tc>
          <w:tcPr>
            <w:tcW w:w="477" w:type="pct"/>
          </w:tcPr>
          <w:p w14:paraId="14CE64F1" w14:textId="4EE9D129" w:rsidR="008844BB" w:rsidRDefault="008844BB" w:rsidP="008844BB">
            <w:pPr>
              <w:jc w:val="center"/>
            </w:pPr>
            <w:r w:rsidRPr="005676E1">
              <w:sym w:font="Wingdings" w:char="F0FC"/>
            </w:r>
          </w:p>
        </w:tc>
        <w:tc>
          <w:tcPr>
            <w:tcW w:w="1912" w:type="pct"/>
          </w:tcPr>
          <w:p w14:paraId="4D032BFF" w14:textId="2F6AD0CF" w:rsidR="008844BB" w:rsidRDefault="008844BB" w:rsidP="008844BB">
            <w:r w:rsidRPr="00AB5684">
              <w:t>Health and safety folder main office, portal, HT or bursar for all</w:t>
            </w:r>
          </w:p>
        </w:tc>
      </w:tr>
      <w:tr w:rsidR="008844BB" w14:paraId="37618EA8" w14:textId="77777777" w:rsidTr="009473A2">
        <w:tc>
          <w:tcPr>
            <w:tcW w:w="2611" w:type="pct"/>
          </w:tcPr>
          <w:p w14:paraId="72704233" w14:textId="77777777" w:rsidR="008844BB" w:rsidRPr="008F089D" w:rsidRDefault="008844BB" w:rsidP="008844BB">
            <w:r>
              <w:t>Transport safety/vehicle movement – arrangements for vehicle movement, car parking and vehicle/pedestrian segregation on site</w:t>
            </w:r>
          </w:p>
        </w:tc>
        <w:tc>
          <w:tcPr>
            <w:tcW w:w="477" w:type="pct"/>
          </w:tcPr>
          <w:p w14:paraId="57A88F98" w14:textId="7B09E5E3" w:rsidR="008844BB" w:rsidRDefault="008844BB" w:rsidP="008844BB">
            <w:pPr>
              <w:jc w:val="center"/>
            </w:pPr>
            <w:r w:rsidRPr="005676E1">
              <w:sym w:font="Wingdings" w:char="F0FC"/>
            </w:r>
          </w:p>
        </w:tc>
        <w:tc>
          <w:tcPr>
            <w:tcW w:w="1912" w:type="pct"/>
          </w:tcPr>
          <w:p w14:paraId="789997CD" w14:textId="2FD95C3C" w:rsidR="008844BB" w:rsidRDefault="008844BB" w:rsidP="008844BB">
            <w:r w:rsidRPr="00AB5684">
              <w:t>Health and safety folder main office, portal, HT or bursar for all</w:t>
            </w:r>
          </w:p>
        </w:tc>
      </w:tr>
      <w:tr w:rsidR="008844BB" w14:paraId="61701C36" w14:textId="77777777" w:rsidTr="009473A2">
        <w:tc>
          <w:tcPr>
            <w:tcW w:w="2611" w:type="pct"/>
          </w:tcPr>
          <w:p w14:paraId="34AA8E2F" w14:textId="77777777" w:rsidR="008844BB" w:rsidRPr="008F089D" w:rsidRDefault="008844BB" w:rsidP="008844BB">
            <w:r w:rsidRPr="008F089D">
              <w:t>Visitor and volunteers</w:t>
            </w:r>
            <w:r>
              <w:t>'</w:t>
            </w:r>
            <w:r w:rsidRPr="008F089D">
              <w:t xml:space="preserve"> safety</w:t>
            </w:r>
          </w:p>
        </w:tc>
        <w:tc>
          <w:tcPr>
            <w:tcW w:w="477" w:type="pct"/>
          </w:tcPr>
          <w:p w14:paraId="0E1D8209" w14:textId="45C5270E" w:rsidR="008844BB" w:rsidRDefault="008844BB" w:rsidP="008844BB">
            <w:pPr>
              <w:jc w:val="center"/>
            </w:pPr>
            <w:r w:rsidRPr="005676E1">
              <w:sym w:font="Wingdings" w:char="F0FC"/>
            </w:r>
          </w:p>
        </w:tc>
        <w:tc>
          <w:tcPr>
            <w:tcW w:w="1912" w:type="pct"/>
          </w:tcPr>
          <w:p w14:paraId="1D124865" w14:textId="40B424C4" w:rsidR="008844BB" w:rsidRDefault="008844BB" w:rsidP="008844BB">
            <w:r w:rsidRPr="00AB5684">
              <w:t>Health and safety folder main office, portal, HT or bursar for all</w:t>
            </w:r>
          </w:p>
        </w:tc>
      </w:tr>
      <w:tr w:rsidR="008844BB" w14:paraId="00D777C6" w14:textId="77777777" w:rsidTr="009473A2">
        <w:tc>
          <w:tcPr>
            <w:tcW w:w="2611" w:type="pct"/>
          </w:tcPr>
          <w:p w14:paraId="24F7356F" w14:textId="77777777" w:rsidR="008844BB" w:rsidRPr="008F089D" w:rsidRDefault="008844BB" w:rsidP="008844BB">
            <w:r w:rsidRPr="008F089D">
              <w:t>Waste storage and disposal</w:t>
            </w:r>
          </w:p>
        </w:tc>
        <w:tc>
          <w:tcPr>
            <w:tcW w:w="477" w:type="pct"/>
          </w:tcPr>
          <w:p w14:paraId="3AC9B9CB" w14:textId="37782C03" w:rsidR="008844BB" w:rsidRDefault="008844BB" w:rsidP="008844BB">
            <w:pPr>
              <w:jc w:val="center"/>
            </w:pPr>
            <w:r w:rsidRPr="005676E1">
              <w:sym w:font="Wingdings" w:char="F0FC"/>
            </w:r>
          </w:p>
        </w:tc>
        <w:tc>
          <w:tcPr>
            <w:tcW w:w="1912" w:type="pct"/>
          </w:tcPr>
          <w:p w14:paraId="67E96BBF" w14:textId="59F34B2B" w:rsidR="008844BB" w:rsidRDefault="008844BB" w:rsidP="008844BB">
            <w:r w:rsidRPr="00AB5684">
              <w:t>Health and safety folder main office, portal, HT or bursar for all</w:t>
            </w:r>
          </w:p>
        </w:tc>
      </w:tr>
      <w:tr w:rsidR="008844BB" w14:paraId="711CA69B" w14:textId="77777777" w:rsidTr="009473A2">
        <w:tc>
          <w:tcPr>
            <w:tcW w:w="2611" w:type="pct"/>
          </w:tcPr>
          <w:p w14:paraId="651AA44B" w14:textId="77777777" w:rsidR="008844BB" w:rsidRPr="008F089D" w:rsidRDefault="008844BB" w:rsidP="008844BB">
            <w:r w:rsidRPr="008F089D">
              <w:t>Water hygiene (Legionella, lead etc)</w:t>
            </w:r>
            <w:r>
              <w:t xml:space="preserve"> – a Legionella Risk Assessment should be in place as part of your premises management arrangements</w:t>
            </w:r>
          </w:p>
        </w:tc>
        <w:tc>
          <w:tcPr>
            <w:tcW w:w="477" w:type="pct"/>
          </w:tcPr>
          <w:p w14:paraId="4A1DC862" w14:textId="183D4676" w:rsidR="008844BB" w:rsidRDefault="008844BB" w:rsidP="008844BB">
            <w:pPr>
              <w:jc w:val="center"/>
            </w:pPr>
            <w:r w:rsidRPr="005676E1">
              <w:sym w:font="Wingdings" w:char="F0FC"/>
            </w:r>
          </w:p>
        </w:tc>
        <w:tc>
          <w:tcPr>
            <w:tcW w:w="1912" w:type="pct"/>
          </w:tcPr>
          <w:p w14:paraId="739D358F" w14:textId="659793E6" w:rsidR="008844BB" w:rsidRDefault="008844BB" w:rsidP="008844BB">
            <w:r w:rsidRPr="00AB5684">
              <w:t>Health and safety folder main office, portal, HT or bursar for all</w:t>
            </w:r>
          </w:p>
        </w:tc>
      </w:tr>
      <w:tr w:rsidR="008844BB" w14:paraId="218DB070" w14:textId="77777777" w:rsidTr="009473A2">
        <w:tc>
          <w:tcPr>
            <w:tcW w:w="2611" w:type="pct"/>
          </w:tcPr>
          <w:p w14:paraId="73308BA8" w14:textId="77777777" w:rsidR="008844BB" w:rsidRPr="008F089D" w:rsidRDefault="008844BB" w:rsidP="008844BB">
            <w:r w:rsidRPr="008F089D">
              <w:t xml:space="preserve">Work equipment </w:t>
            </w:r>
            <w:r>
              <w:t>and</w:t>
            </w:r>
            <w:r w:rsidRPr="008F089D">
              <w:t xml:space="preserve"> machinery</w:t>
            </w:r>
          </w:p>
        </w:tc>
        <w:tc>
          <w:tcPr>
            <w:tcW w:w="477" w:type="pct"/>
          </w:tcPr>
          <w:p w14:paraId="286A95E8" w14:textId="01C4C868" w:rsidR="008844BB" w:rsidRDefault="008844BB" w:rsidP="008844BB">
            <w:pPr>
              <w:jc w:val="center"/>
            </w:pPr>
            <w:r w:rsidRPr="005676E1">
              <w:sym w:font="Wingdings" w:char="F0FC"/>
            </w:r>
          </w:p>
        </w:tc>
        <w:tc>
          <w:tcPr>
            <w:tcW w:w="1912" w:type="pct"/>
          </w:tcPr>
          <w:p w14:paraId="1C05B216" w14:textId="0311D23F" w:rsidR="008844BB" w:rsidRDefault="008844BB" w:rsidP="008844BB">
            <w:r w:rsidRPr="00AB5684">
              <w:t>Health and safety folder main office, portal, HT or bursar for all</w:t>
            </w:r>
          </w:p>
        </w:tc>
      </w:tr>
      <w:tr w:rsidR="008844BB" w14:paraId="17992EFC" w14:textId="77777777" w:rsidTr="009473A2">
        <w:tc>
          <w:tcPr>
            <w:tcW w:w="2611" w:type="pct"/>
          </w:tcPr>
          <w:p w14:paraId="53B6863D" w14:textId="77777777" w:rsidR="008844BB" w:rsidRPr="008F089D" w:rsidRDefault="008844BB" w:rsidP="008844BB">
            <w:r w:rsidRPr="008F089D">
              <w:t>Working at height – ladders, access equipment etc</w:t>
            </w:r>
          </w:p>
        </w:tc>
        <w:tc>
          <w:tcPr>
            <w:tcW w:w="477" w:type="pct"/>
          </w:tcPr>
          <w:p w14:paraId="1C48ABED" w14:textId="7548DF59" w:rsidR="008844BB" w:rsidRDefault="008844BB" w:rsidP="008844BB">
            <w:pPr>
              <w:jc w:val="center"/>
            </w:pPr>
            <w:r w:rsidRPr="005676E1">
              <w:sym w:font="Wingdings" w:char="F0FC"/>
            </w:r>
          </w:p>
        </w:tc>
        <w:tc>
          <w:tcPr>
            <w:tcW w:w="1912" w:type="pct"/>
          </w:tcPr>
          <w:p w14:paraId="2AF86DCE" w14:textId="5DBB7FBF" w:rsidR="008844BB" w:rsidRDefault="008844BB" w:rsidP="008844BB">
            <w:r w:rsidRPr="00AB5684">
              <w:t>Health and safety folder main office, portal, HT or bursar for all</w:t>
            </w:r>
          </w:p>
        </w:tc>
      </w:tr>
      <w:tr w:rsidR="008844BB" w14:paraId="5B97142A" w14:textId="77777777" w:rsidTr="009473A2">
        <w:tc>
          <w:tcPr>
            <w:tcW w:w="2611" w:type="pct"/>
          </w:tcPr>
          <w:p w14:paraId="6AAC4765" w14:textId="77777777" w:rsidR="008844BB" w:rsidRPr="008F089D" w:rsidRDefault="008844BB" w:rsidP="008844BB">
            <w:r w:rsidRPr="008F089D">
              <w:lastRenderedPageBreak/>
              <w:t xml:space="preserve">Workplace </w:t>
            </w:r>
            <w:r>
              <w:t>i</w:t>
            </w:r>
            <w:r w:rsidRPr="008F089D">
              <w:t xml:space="preserve">nspection </w:t>
            </w:r>
            <w:r>
              <w:t>(internal and external)</w:t>
            </w:r>
          </w:p>
        </w:tc>
        <w:tc>
          <w:tcPr>
            <w:tcW w:w="477" w:type="pct"/>
          </w:tcPr>
          <w:p w14:paraId="6E3BE354" w14:textId="07AD4190" w:rsidR="008844BB" w:rsidRDefault="008844BB" w:rsidP="008844BB">
            <w:pPr>
              <w:jc w:val="center"/>
            </w:pPr>
            <w:r>
              <w:sym w:font="Wingdings" w:char="F0FC"/>
            </w:r>
          </w:p>
        </w:tc>
        <w:tc>
          <w:tcPr>
            <w:tcW w:w="1912" w:type="pct"/>
          </w:tcPr>
          <w:p w14:paraId="0A8CEE1A" w14:textId="7D209974" w:rsidR="008844BB" w:rsidRDefault="008844BB" w:rsidP="008844BB">
            <w:r w:rsidRPr="00AB5684">
              <w:t>Health and safety folder main office, portal, HT or bursar for all</w:t>
            </w:r>
          </w:p>
        </w:tc>
      </w:tr>
      <w:tr w:rsidR="008844BB" w14:paraId="71235532" w14:textId="77777777" w:rsidTr="009473A2">
        <w:tc>
          <w:tcPr>
            <w:tcW w:w="2611" w:type="pct"/>
          </w:tcPr>
          <w:p w14:paraId="4DED7C5A" w14:textId="77777777" w:rsidR="008844BB" w:rsidRPr="009473A2" w:rsidRDefault="008844BB" w:rsidP="008844BB">
            <w:pPr>
              <w:rPr>
                <w:i/>
                <w:iCs/>
                <w:color w:val="FF0000"/>
              </w:rPr>
            </w:pPr>
            <w:r>
              <w:rPr>
                <w:i/>
                <w:iCs/>
                <w:color w:val="FF0000"/>
              </w:rPr>
              <w:t>-add more as required</w:t>
            </w:r>
          </w:p>
        </w:tc>
        <w:tc>
          <w:tcPr>
            <w:tcW w:w="477" w:type="pct"/>
          </w:tcPr>
          <w:p w14:paraId="2AC87485" w14:textId="77777777" w:rsidR="008844BB" w:rsidRDefault="008844BB" w:rsidP="008844BB">
            <w:pPr>
              <w:jc w:val="center"/>
            </w:pPr>
          </w:p>
        </w:tc>
        <w:tc>
          <w:tcPr>
            <w:tcW w:w="1912" w:type="pct"/>
          </w:tcPr>
          <w:p w14:paraId="672AD467" w14:textId="1CB8EED5" w:rsidR="008844BB" w:rsidRDefault="008844BB" w:rsidP="008844BB"/>
        </w:tc>
      </w:tr>
    </w:tbl>
    <w:p w14:paraId="738860F0" w14:textId="77777777" w:rsidR="00491D14" w:rsidRPr="00C529A2" w:rsidRDefault="00FE6241" w:rsidP="00491D14">
      <w:pPr>
        <w:rPr>
          <w:rFonts w:cs="Arial"/>
          <w:b/>
          <w:color w:val="000000"/>
          <w:szCs w:val="24"/>
          <w:lang w:val="en"/>
        </w:rPr>
      </w:pPr>
      <w:r>
        <w:br w:type="page"/>
      </w:r>
      <w:r w:rsidR="00491D14">
        <w:rPr>
          <w:rFonts w:cs="Arial"/>
          <w:b/>
          <w:color w:val="000000"/>
          <w:szCs w:val="24"/>
          <w:lang w:val="en"/>
        </w:rPr>
        <w:lastRenderedPageBreak/>
        <w:t xml:space="preserve">Table of </w:t>
      </w:r>
      <w:r w:rsidR="009473A2">
        <w:rPr>
          <w:rFonts w:cs="Arial"/>
          <w:b/>
          <w:color w:val="000000"/>
          <w:szCs w:val="24"/>
          <w:lang w:val="en"/>
        </w:rPr>
        <w:t>n</w:t>
      </w:r>
      <w:r w:rsidR="00491D14">
        <w:rPr>
          <w:rFonts w:cs="Arial"/>
          <w:b/>
          <w:color w:val="000000"/>
          <w:szCs w:val="24"/>
          <w:lang w:val="en"/>
        </w:rPr>
        <w:t>on-</w:t>
      </w:r>
      <w:r w:rsidR="009473A2">
        <w:rPr>
          <w:rFonts w:cs="Arial"/>
          <w:b/>
          <w:color w:val="000000"/>
          <w:szCs w:val="24"/>
          <w:lang w:val="en"/>
        </w:rPr>
        <w:t>o</w:t>
      </w:r>
      <w:r w:rsidR="00491D14">
        <w:rPr>
          <w:rFonts w:cs="Arial"/>
          <w:b/>
          <w:color w:val="000000"/>
          <w:szCs w:val="24"/>
          <w:lang w:val="en"/>
        </w:rPr>
        <w:t xml:space="preserve">ccupational </w:t>
      </w:r>
      <w:r w:rsidR="009473A2">
        <w:rPr>
          <w:rFonts w:cs="Arial"/>
          <w:b/>
          <w:color w:val="000000"/>
          <w:szCs w:val="24"/>
          <w:lang w:val="en"/>
        </w:rPr>
        <w:t>h</w:t>
      </w:r>
      <w:r w:rsidR="00491D14">
        <w:rPr>
          <w:rFonts w:cs="Arial"/>
          <w:b/>
          <w:color w:val="000000"/>
          <w:szCs w:val="24"/>
          <w:lang w:val="en"/>
        </w:rPr>
        <w:t xml:space="preserve">ealth </w:t>
      </w:r>
      <w:r w:rsidR="009473A2">
        <w:rPr>
          <w:rFonts w:cs="Arial"/>
          <w:b/>
          <w:color w:val="000000"/>
          <w:szCs w:val="24"/>
          <w:lang w:val="en"/>
        </w:rPr>
        <w:t>and</w:t>
      </w:r>
      <w:r w:rsidR="00491D14">
        <w:rPr>
          <w:rFonts w:cs="Arial"/>
          <w:b/>
          <w:color w:val="000000"/>
          <w:szCs w:val="24"/>
          <w:lang w:val="en"/>
        </w:rPr>
        <w:t xml:space="preserve"> </w:t>
      </w:r>
      <w:r w:rsidR="009473A2">
        <w:rPr>
          <w:rFonts w:cs="Arial"/>
          <w:b/>
          <w:color w:val="000000"/>
          <w:szCs w:val="24"/>
          <w:lang w:val="en"/>
        </w:rPr>
        <w:t>s</w:t>
      </w:r>
      <w:r w:rsidR="00491D14">
        <w:rPr>
          <w:rFonts w:cs="Arial"/>
          <w:b/>
          <w:color w:val="000000"/>
          <w:szCs w:val="24"/>
          <w:lang w:val="en"/>
        </w:rPr>
        <w:t xml:space="preserve">afety </w:t>
      </w:r>
      <w:r w:rsidR="009473A2">
        <w:rPr>
          <w:rFonts w:cs="Arial"/>
          <w:b/>
          <w:color w:val="000000"/>
          <w:szCs w:val="24"/>
          <w:lang w:val="en"/>
        </w:rPr>
        <w:t>t</w:t>
      </w:r>
      <w:r w:rsidR="00491D14">
        <w:rPr>
          <w:rFonts w:cs="Arial"/>
          <w:b/>
          <w:color w:val="000000"/>
          <w:szCs w:val="24"/>
          <w:lang w:val="en"/>
        </w:rPr>
        <w:t>opics/</w:t>
      </w:r>
      <w:r w:rsidR="009473A2">
        <w:rPr>
          <w:rFonts w:cs="Arial"/>
          <w:b/>
          <w:color w:val="000000"/>
          <w:szCs w:val="24"/>
          <w:lang w:val="en"/>
        </w:rPr>
        <w:t>a</w:t>
      </w:r>
      <w:r w:rsidR="00491D14">
        <w:rPr>
          <w:rFonts w:cs="Arial"/>
          <w:b/>
          <w:color w:val="000000"/>
          <w:szCs w:val="24"/>
          <w:lang w:val="en"/>
        </w:rPr>
        <w:t xml:space="preserve">ctivities that apply </w:t>
      </w:r>
    </w:p>
    <w:p w14:paraId="51FBC81B" w14:textId="77777777" w:rsidR="00FE6241" w:rsidRDefault="00FE6241" w:rsidP="00FE624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1"/>
        <w:gridCol w:w="1430"/>
        <w:gridCol w:w="5712"/>
      </w:tblGrid>
      <w:tr w:rsidR="00FE6241" w14:paraId="1C391445" w14:textId="77777777" w:rsidTr="009473A2">
        <w:tc>
          <w:tcPr>
            <w:tcW w:w="2598" w:type="pct"/>
            <w:shd w:val="clear" w:color="auto" w:fill="D9D9D9"/>
          </w:tcPr>
          <w:p w14:paraId="43388375" w14:textId="77777777" w:rsidR="00491D14" w:rsidRPr="009473A2" w:rsidRDefault="00FE6241" w:rsidP="004E5B2E">
            <w:r w:rsidRPr="000C4086">
              <w:rPr>
                <w:b/>
              </w:rPr>
              <w:t xml:space="preserve">Curriculum and other non-occupational </w:t>
            </w:r>
            <w:r>
              <w:rPr>
                <w:b/>
              </w:rPr>
              <w:t>a</w:t>
            </w:r>
            <w:r w:rsidRPr="000C4086">
              <w:rPr>
                <w:b/>
              </w:rPr>
              <w:t>ctivit</w:t>
            </w:r>
            <w:r>
              <w:rPr>
                <w:b/>
              </w:rPr>
              <w:t>ies</w:t>
            </w:r>
            <w:r w:rsidRPr="000C4086">
              <w:rPr>
                <w:b/>
              </w:rPr>
              <w:t xml:space="preserve"> </w:t>
            </w:r>
            <w:r>
              <w:t xml:space="preserve">(information and guidance is available in various parts of the </w:t>
            </w:r>
            <w:hyperlink r:id="rId16" w:history="1">
              <w:r w:rsidRPr="00546D90">
                <w:rPr>
                  <w:rStyle w:val="Hyperlink"/>
                </w:rPr>
                <w:t>Schools Portal</w:t>
              </w:r>
            </w:hyperlink>
            <w:r>
              <w:t>)</w:t>
            </w:r>
          </w:p>
        </w:tc>
        <w:tc>
          <w:tcPr>
            <w:tcW w:w="474" w:type="pct"/>
            <w:shd w:val="clear" w:color="auto" w:fill="D9D9D9"/>
          </w:tcPr>
          <w:p w14:paraId="6A17FC90" w14:textId="77777777" w:rsidR="00FE6241" w:rsidRDefault="00FE6241" w:rsidP="009473A2">
            <w:pPr>
              <w:jc w:val="center"/>
            </w:pPr>
            <w:r w:rsidRPr="000C4086">
              <w:rPr>
                <w:b/>
              </w:rPr>
              <w:t>Applicable (</w:t>
            </w:r>
            <w:r w:rsidRPr="000C4086">
              <w:rPr>
                <w:b/>
              </w:rPr>
              <w:sym w:font="Symbol" w:char="F0D6"/>
            </w:r>
            <w:r w:rsidRPr="000C4086">
              <w:rPr>
                <w:b/>
              </w:rPr>
              <w:t>)</w:t>
            </w:r>
          </w:p>
        </w:tc>
        <w:tc>
          <w:tcPr>
            <w:tcW w:w="1928" w:type="pct"/>
            <w:shd w:val="clear" w:color="auto" w:fill="D9D9D9"/>
          </w:tcPr>
          <w:p w14:paraId="35411115" w14:textId="77777777" w:rsidR="00FE6241" w:rsidRDefault="00FE6241" w:rsidP="004E5B2E">
            <w:r w:rsidRPr="000C4086">
              <w:rPr>
                <w:b/>
              </w:rPr>
              <w:t>Details of where information about the school's arrangements can be found</w:t>
            </w:r>
          </w:p>
        </w:tc>
      </w:tr>
      <w:tr w:rsidR="008844BB" w14:paraId="59F6287B" w14:textId="77777777" w:rsidTr="009473A2">
        <w:tc>
          <w:tcPr>
            <w:tcW w:w="2598" w:type="pct"/>
          </w:tcPr>
          <w:p w14:paraId="54CB5309" w14:textId="77777777" w:rsidR="008844BB" w:rsidRPr="000C4086" w:rsidRDefault="008844BB" w:rsidP="008844BB">
            <w:pPr>
              <w:rPr>
                <w:color w:val="FF0000"/>
              </w:rPr>
            </w:pPr>
            <w:r w:rsidRPr="00C14DBF">
              <w:t>Administration of medication</w:t>
            </w:r>
          </w:p>
        </w:tc>
        <w:tc>
          <w:tcPr>
            <w:tcW w:w="474" w:type="pct"/>
          </w:tcPr>
          <w:p w14:paraId="173D7469" w14:textId="52633110" w:rsidR="008844BB" w:rsidRDefault="008844BB" w:rsidP="008844BB">
            <w:pPr>
              <w:jc w:val="center"/>
            </w:pPr>
            <w:r w:rsidRPr="00F75DC7">
              <w:sym w:font="Wingdings" w:char="F0FC"/>
            </w:r>
          </w:p>
        </w:tc>
        <w:tc>
          <w:tcPr>
            <w:tcW w:w="1928" w:type="pct"/>
          </w:tcPr>
          <w:p w14:paraId="2BA7A874" w14:textId="7E97D880" w:rsidR="008844BB" w:rsidRDefault="008844BB" w:rsidP="008844BB">
            <w:r w:rsidRPr="001C19DF">
              <w:t>Health and safety folder main office, portal, HT or bursar for all</w:t>
            </w:r>
          </w:p>
        </w:tc>
      </w:tr>
      <w:tr w:rsidR="008844BB" w14:paraId="2C070B32" w14:textId="77777777" w:rsidTr="009473A2">
        <w:tc>
          <w:tcPr>
            <w:tcW w:w="2598" w:type="pct"/>
          </w:tcPr>
          <w:p w14:paraId="537BD551" w14:textId="77777777" w:rsidR="008844BB" w:rsidRPr="00C14DBF" w:rsidRDefault="008844BB" w:rsidP="008844BB">
            <w:r>
              <w:t>*</w:t>
            </w:r>
            <w:r w:rsidRPr="00C14DBF">
              <w:t xml:space="preserve">Educational </w:t>
            </w:r>
            <w:r>
              <w:t>v</w:t>
            </w:r>
            <w:r w:rsidRPr="00C14DBF">
              <w:t>isits</w:t>
            </w:r>
          </w:p>
        </w:tc>
        <w:tc>
          <w:tcPr>
            <w:tcW w:w="474" w:type="pct"/>
          </w:tcPr>
          <w:p w14:paraId="50B36E13" w14:textId="425E0AB4" w:rsidR="008844BB" w:rsidRDefault="008844BB" w:rsidP="008844BB">
            <w:pPr>
              <w:jc w:val="center"/>
            </w:pPr>
            <w:r w:rsidRPr="00F75DC7">
              <w:sym w:font="Wingdings" w:char="F0FC"/>
            </w:r>
          </w:p>
        </w:tc>
        <w:tc>
          <w:tcPr>
            <w:tcW w:w="1928" w:type="pct"/>
          </w:tcPr>
          <w:p w14:paraId="0E92AD17" w14:textId="2259AFEC" w:rsidR="008844BB" w:rsidRDefault="008844BB" w:rsidP="008844BB">
            <w:r w:rsidRPr="001C19DF">
              <w:t>Health and safety folder main office, portal, HT or bursar for all</w:t>
            </w:r>
          </w:p>
        </w:tc>
      </w:tr>
      <w:tr w:rsidR="008844BB" w14:paraId="655CDD8D" w14:textId="77777777" w:rsidTr="009473A2">
        <w:tc>
          <w:tcPr>
            <w:tcW w:w="2598" w:type="pct"/>
          </w:tcPr>
          <w:p w14:paraId="25454DB7" w14:textId="77777777" w:rsidR="008844BB" w:rsidRPr="00C14DBF" w:rsidRDefault="008844BB" w:rsidP="008844BB">
            <w:r>
              <w:t>Food safety and</w:t>
            </w:r>
            <w:r w:rsidRPr="00C14DBF">
              <w:t xml:space="preserve"> hygiene</w:t>
            </w:r>
          </w:p>
        </w:tc>
        <w:tc>
          <w:tcPr>
            <w:tcW w:w="474" w:type="pct"/>
          </w:tcPr>
          <w:p w14:paraId="6EC32312" w14:textId="2CCD77B4" w:rsidR="008844BB" w:rsidRDefault="008844BB" w:rsidP="008844BB">
            <w:pPr>
              <w:jc w:val="center"/>
            </w:pPr>
            <w:r w:rsidRPr="00F75DC7">
              <w:sym w:font="Wingdings" w:char="F0FC"/>
            </w:r>
          </w:p>
        </w:tc>
        <w:tc>
          <w:tcPr>
            <w:tcW w:w="1928" w:type="pct"/>
          </w:tcPr>
          <w:p w14:paraId="4F254F37" w14:textId="65BEA94E" w:rsidR="008844BB" w:rsidRDefault="008844BB" w:rsidP="008844BB">
            <w:r w:rsidRPr="001C19DF">
              <w:t>Health and safety folder main office, portal, HT or bursar for all</w:t>
            </w:r>
          </w:p>
        </w:tc>
      </w:tr>
      <w:tr w:rsidR="008844BB" w14:paraId="2302B465" w14:textId="77777777" w:rsidTr="009473A2">
        <w:tc>
          <w:tcPr>
            <w:tcW w:w="2598" w:type="pct"/>
          </w:tcPr>
          <w:p w14:paraId="36AC4BA1" w14:textId="77777777" w:rsidR="008844BB" w:rsidRPr="00C14DBF" w:rsidRDefault="008844BB" w:rsidP="008844BB">
            <w:r w:rsidRPr="00C14DBF">
              <w:t xml:space="preserve">Outdoor activities </w:t>
            </w:r>
          </w:p>
        </w:tc>
        <w:tc>
          <w:tcPr>
            <w:tcW w:w="474" w:type="pct"/>
          </w:tcPr>
          <w:p w14:paraId="0ADE3E6D" w14:textId="617605D6" w:rsidR="008844BB" w:rsidRDefault="008844BB" w:rsidP="008844BB">
            <w:pPr>
              <w:jc w:val="center"/>
            </w:pPr>
            <w:r w:rsidRPr="00F75DC7">
              <w:sym w:font="Wingdings" w:char="F0FC"/>
            </w:r>
          </w:p>
        </w:tc>
        <w:tc>
          <w:tcPr>
            <w:tcW w:w="1928" w:type="pct"/>
          </w:tcPr>
          <w:p w14:paraId="0B0D9466" w14:textId="5E71F47E" w:rsidR="008844BB" w:rsidRDefault="008844BB" w:rsidP="008844BB">
            <w:r w:rsidRPr="001C19DF">
              <w:t>Health and safety folder main office, portal, HT or bursar for all</w:t>
            </w:r>
          </w:p>
        </w:tc>
      </w:tr>
      <w:tr w:rsidR="008844BB" w14:paraId="3441EBF4" w14:textId="77777777" w:rsidTr="009473A2">
        <w:tc>
          <w:tcPr>
            <w:tcW w:w="2598" w:type="pct"/>
          </w:tcPr>
          <w:p w14:paraId="39CF4808" w14:textId="77777777" w:rsidR="008844BB" w:rsidRPr="00C14DBF" w:rsidRDefault="008844BB" w:rsidP="008844BB">
            <w:r w:rsidRPr="00C14DBF">
              <w:t xml:space="preserve">PE </w:t>
            </w:r>
            <w:r>
              <w:t>e</w:t>
            </w:r>
            <w:r w:rsidRPr="00C14DBF">
              <w:t>quipment</w:t>
            </w:r>
          </w:p>
        </w:tc>
        <w:tc>
          <w:tcPr>
            <w:tcW w:w="474" w:type="pct"/>
          </w:tcPr>
          <w:p w14:paraId="600B1D5E" w14:textId="07CACD98" w:rsidR="008844BB" w:rsidRDefault="008844BB" w:rsidP="008844BB">
            <w:pPr>
              <w:jc w:val="center"/>
            </w:pPr>
            <w:r w:rsidRPr="00F75DC7">
              <w:sym w:font="Wingdings" w:char="F0FC"/>
            </w:r>
          </w:p>
        </w:tc>
        <w:tc>
          <w:tcPr>
            <w:tcW w:w="1928" w:type="pct"/>
          </w:tcPr>
          <w:p w14:paraId="25727D69" w14:textId="54BD79D6" w:rsidR="008844BB" w:rsidRDefault="008844BB" w:rsidP="008844BB">
            <w:r w:rsidRPr="001C19DF">
              <w:t>Health and safety folder main office, portal, HT or bursar for all</w:t>
            </w:r>
          </w:p>
        </w:tc>
      </w:tr>
      <w:tr w:rsidR="008844BB" w14:paraId="41B72EB5" w14:textId="77777777" w:rsidTr="009473A2">
        <w:tc>
          <w:tcPr>
            <w:tcW w:w="2598" w:type="pct"/>
          </w:tcPr>
          <w:p w14:paraId="6005BC11" w14:textId="77777777" w:rsidR="008844BB" w:rsidRPr="00C14DBF" w:rsidRDefault="008844BB" w:rsidP="008844BB">
            <w:r w:rsidRPr="00C14DBF">
              <w:t xml:space="preserve">Pupil handling </w:t>
            </w:r>
            <w:r>
              <w:t>and</w:t>
            </w:r>
            <w:r w:rsidRPr="00C14DBF">
              <w:t xml:space="preserve"> restraint</w:t>
            </w:r>
          </w:p>
        </w:tc>
        <w:tc>
          <w:tcPr>
            <w:tcW w:w="474" w:type="pct"/>
          </w:tcPr>
          <w:p w14:paraId="570CBC81" w14:textId="0A3DF473" w:rsidR="008844BB" w:rsidRDefault="008844BB" w:rsidP="008844BB">
            <w:pPr>
              <w:jc w:val="center"/>
            </w:pPr>
            <w:r w:rsidRPr="00F75DC7">
              <w:sym w:font="Wingdings" w:char="F0FC"/>
            </w:r>
          </w:p>
        </w:tc>
        <w:tc>
          <w:tcPr>
            <w:tcW w:w="1928" w:type="pct"/>
          </w:tcPr>
          <w:p w14:paraId="1EA88306" w14:textId="03F7EE72" w:rsidR="008844BB" w:rsidRDefault="008844BB" w:rsidP="008844BB">
            <w:r w:rsidRPr="001C19DF">
              <w:t>Health and safety folder main office, portal, HT or bursar for all</w:t>
            </w:r>
          </w:p>
        </w:tc>
      </w:tr>
      <w:tr w:rsidR="008844BB" w14:paraId="7820C042" w14:textId="77777777" w:rsidTr="009473A2">
        <w:tc>
          <w:tcPr>
            <w:tcW w:w="2598" w:type="pct"/>
          </w:tcPr>
          <w:p w14:paraId="2B87B211" w14:textId="77777777" w:rsidR="008844BB" w:rsidRPr="00C14DBF" w:rsidRDefault="008844BB" w:rsidP="008844BB">
            <w:r w:rsidRPr="00C14DBF">
              <w:t>Grounds maintenance</w:t>
            </w:r>
            <w:r>
              <w:t xml:space="preserve"> activities</w:t>
            </w:r>
          </w:p>
        </w:tc>
        <w:tc>
          <w:tcPr>
            <w:tcW w:w="474" w:type="pct"/>
          </w:tcPr>
          <w:p w14:paraId="0FC707A0" w14:textId="05D7840C" w:rsidR="008844BB" w:rsidRDefault="008844BB" w:rsidP="008844BB">
            <w:pPr>
              <w:jc w:val="center"/>
            </w:pPr>
            <w:r w:rsidRPr="00F75DC7">
              <w:sym w:font="Wingdings" w:char="F0FC"/>
            </w:r>
          </w:p>
        </w:tc>
        <w:tc>
          <w:tcPr>
            <w:tcW w:w="1928" w:type="pct"/>
          </w:tcPr>
          <w:p w14:paraId="617C499C" w14:textId="59834DE0" w:rsidR="008844BB" w:rsidRDefault="008844BB" w:rsidP="008844BB">
            <w:r w:rsidRPr="001C19DF">
              <w:t>Health and safety folder main office, portal, HT or bursar for all</w:t>
            </w:r>
          </w:p>
        </w:tc>
      </w:tr>
      <w:tr w:rsidR="008844BB" w14:paraId="1C46C757" w14:textId="77777777" w:rsidTr="009473A2">
        <w:tc>
          <w:tcPr>
            <w:tcW w:w="2598" w:type="pct"/>
          </w:tcPr>
          <w:p w14:paraId="1B7C94F9" w14:textId="77777777" w:rsidR="008844BB" w:rsidRPr="00C14DBF" w:rsidRDefault="008844BB" w:rsidP="008844BB">
            <w:r w:rsidRPr="00C14DBF">
              <w:t xml:space="preserve">Pupil movement </w:t>
            </w:r>
            <w:r>
              <w:t>and</w:t>
            </w:r>
            <w:r w:rsidRPr="00C14DBF">
              <w:t xml:space="preserve"> flow</w:t>
            </w:r>
          </w:p>
        </w:tc>
        <w:tc>
          <w:tcPr>
            <w:tcW w:w="474" w:type="pct"/>
          </w:tcPr>
          <w:p w14:paraId="156BC4A4" w14:textId="37F1708A" w:rsidR="008844BB" w:rsidRDefault="008844BB" w:rsidP="008844BB">
            <w:pPr>
              <w:jc w:val="center"/>
            </w:pPr>
            <w:r w:rsidRPr="00F75DC7">
              <w:sym w:font="Wingdings" w:char="F0FC"/>
            </w:r>
          </w:p>
        </w:tc>
        <w:tc>
          <w:tcPr>
            <w:tcW w:w="1928" w:type="pct"/>
          </w:tcPr>
          <w:p w14:paraId="6263732F" w14:textId="1D4F68A3" w:rsidR="008844BB" w:rsidRDefault="008844BB" w:rsidP="008844BB">
            <w:r w:rsidRPr="001C19DF">
              <w:t>Health and safety folder main office, portal, HT or bursar for all</w:t>
            </w:r>
          </w:p>
        </w:tc>
      </w:tr>
      <w:tr w:rsidR="008844BB" w14:paraId="0165B7CB" w14:textId="77777777" w:rsidTr="009473A2">
        <w:tc>
          <w:tcPr>
            <w:tcW w:w="2598" w:type="pct"/>
          </w:tcPr>
          <w:p w14:paraId="625A1258" w14:textId="77777777" w:rsidR="008844BB" w:rsidRPr="00C14DBF" w:rsidRDefault="008844BB" w:rsidP="008844BB">
            <w:r w:rsidRPr="00C14DBF">
              <w:t xml:space="preserve">School transport </w:t>
            </w:r>
          </w:p>
        </w:tc>
        <w:tc>
          <w:tcPr>
            <w:tcW w:w="474" w:type="pct"/>
          </w:tcPr>
          <w:p w14:paraId="347EAD96" w14:textId="4477301B" w:rsidR="008844BB" w:rsidRDefault="008844BB" w:rsidP="008844BB">
            <w:pPr>
              <w:jc w:val="center"/>
            </w:pPr>
            <w:r w:rsidRPr="00F75DC7">
              <w:sym w:font="Wingdings" w:char="F0FC"/>
            </w:r>
          </w:p>
        </w:tc>
        <w:tc>
          <w:tcPr>
            <w:tcW w:w="1928" w:type="pct"/>
          </w:tcPr>
          <w:p w14:paraId="7AD61161" w14:textId="0A6DFC07" w:rsidR="008844BB" w:rsidRDefault="008844BB" w:rsidP="008844BB">
            <w:r w:rsidRPr="001C19DF">
              <w:t>Health and safety folder main office, portal, HT or bursar for all</w:t>
            </w:r>
          </w:p>
        </w:tc>
      </w:tr>
      <w:tr w:rsidR="008844BB" w14:paraId="4BB8F902" w14:textId="77777777" w:rsidTr="009473A2">
        <w:tc>
          <w:tcPr>
            <w:tcW w:w="2598" w:type="pct"/>
          </w:tcPr>
          <w:p w14:paraId="36489C78" w14:textId="77777777" w:rsidR="008844BB" w:rsidRPr="00C14DBF" w:rsidRDefault="008844BB" w:rsidP="008844BB">
            <w:r w:rsidRPr="00C14DBF">
              <w:t>Science (</w:t>
            </w:r>
            <w:r>
              <w:t xml:space="preserve">only </w:t>
            </w:r>
            <w:r w:rsidRPr="00C14DBF">
              <w:t>where not covered by curriculum safety procedures set down in CLEAP</w:t>
            </w:r>
            <w:r>
              <w:t>S</w:t>
            </w:r>
            <w:r w:rsidRPr="00C14DBF">
              <w:t>S)</w:t>
            </w:r>
          </w:p>
        </w:tc>
        <w:tc>
          <w:tcPr>
            <w:tcW w:w="474" w:type="pct"/>
          </w:tcPr>
          <w:p w14:paraId="1AA78A81" w14:textId="2B7D4AB6" w:rsidR="008844BB" w:rsidRDefault="008844BB" w:rsidP="008844BB">
            <w:pPr>
              <w:jc w:val="center"/>
            </w:pPr>
            <w:r w:rsidRPr="00F75DC7">
              <w:sym w:font="Wingdings" w:char="F0FC"/>
            </w:r>
          </w:p>
        </w:tc>
        <w:tc>
          <w:tcPr>
            <w:tcW w:w="1928" w:type="pct"/>
          </w:tcPr>
          <w:p w14:paraId="28792CD0" w14:textId="386A3E9B" w:rsidR="008844BB" w:rsidRDefault="008844BB" w:rsidP="008844BB">
            <w:r w:rsidRPr="001C19DF">
              <w:t>Health and safety folder main office, portal, HT or bursar for all</w:t>
            </w:r>
          </w:p>
        </w:tc>
      </w:tr>
      <w:tr w:rsidR="008844BB" w14:paraId="03F0AB77" w14:textId="77777777" w:rsidTr="009473A2">
        <w:tc>
          <w:tcPr>
            <w:tcW w:w="2598" w:type="pct"/>
          </w:tcPr>
          <w:p w14:paraId="1235AC94" w14:textId="77777777" w:rsidR="008844BB" w:rsidRDefault="008844BB" w:rsidP="008844BB">
            <w:r w:rsidRPr="00546D90">
              <w:t>Smoking</w:t>
            </w:r>
          </w:p>
        </w:tc>
        <w:tc>
          <w:tcPr>
            <w:tcW w:w="474" w:type="pct"/>
          </w:tcPr>
          <w:p w14:paraId="302A5DFE" w14:textId="00A7E5DD" w:rsidR="008844BB" w:rsidRDefault="008844BB" w:rsidP="008844BB">
            <w:pPr>
              <w:jc w:val="center"/>
            </w:pPr>
            <w:r w:rsidRPr="00F75DC7">
              <w:sym w:font="Wingdings" w:char="F0FC"/>
            </w:r>
          </w:p>
        </w:tc>
        <w:tc>
          <w:tcPr>
            <w:tcW w:w="1928" w:type="pct"/>
          </w:tcPr>
          <w:p w14:paraId="6464A3E6" w14:textId="5EF0A4A3" w:rsidR="008844BB" w:rsidRDefault="008844BB" w:rsidP="008844BB">
            <w:r w:rsidRPr="001C19DF">
              <w:t>Health and safety folder main office, portal, HT or bursar for all</w:t>
            </w:r>
          </w:p>
        </w:tc>
      </w:tr>
      <w:tr w:rsidR="008844BB" w14:paraId="73BE04D8" w14:textId="77777777" w:rsidTr="009473A2">
        <w:tc>
          <w:tcPr>
            <w:tcW w:w="2598" w:type="pct"/>
          </w:tcPr>
          <w:p w14:paraId="42EE9FD7" w14:textId="77777777" w:rsidR="008844BB" w:rsidRPr="00C14DBF" w:rsidRDefault="008844BB" w:rsidP="008844BB">
            <w:r w:rsidRPr="00C14DBF">
              <w:t xml:space="preserve">Special needs of pupils </w:t>
            </w:r>
            <w:r>
              <w:t>(h</w:t>
            </w:r>
            <w:r w:rsidRPr="00C14DBF">
              <w:t xml:space="preserve">ealth </w:t>
            </w:r>
            <w:r>
              <w:t>and</w:t>
            </w:r>
            <w:r w:rsidRPr="00C14DBF">
              <w:t xml:space="preserve"> </w:t>
            </w:r>
            <w:r>
              <w:t>s</w:t>
            </w:r>
            <w:r w:rsidRPr="00C14DBF">
              <w:t>afety issues</w:t>
            </w:r>
            <w:r>
              <w:t>)</w:t>
            </w:r>
          </w:p>
        </w:tc>
        <w:tc>
          <w:tcPr>
            <w:tcW w:w="474" w:type="pct"/>
          </w:tcPr>
          <w:p w14:paraId="5776CA01" w14:textId="4429F62C" w:rsidR="008844BB" w:rsidRDefault="008844BB" w:rsidP="008844BB">
            <w:pPr>
              <w:jc w:val="center"/>
            </w:pPr>
            <w:r w:rsidRPr="00F75DC7">
              <w:sym w:font="Wingdings" w:char="F0FC"/>
            </w:r>
          </w:p>
        </w:tc>
        <w:tc>
          <w:tcPr>
            <w:tcW w:w="1928" w:type="pct"/>
          </w:tcPr>
          <w:p w14:paraId="03306C79" w14:textId="50E8E35F" w:rsidR="008844BB" w:rsidRDefault="008844BB" w:rsidP="008844BB">
            <w:r w:rsidRPr="001C19DF">
              <w:t>Health and safety folder main office, portal, HT or bursar for all</w:t>
            </w:r>
          </w:p>
        </w:tc>
      </w:tr>
      <w:tr w:rsidR="008844BB" w14:paraId="380E43A7" w14:textId="77777777" w:rsidTr="009473A2">
        <w:tc>
          <w:tcPr>
            <w:tcW w:w="2598" w:type="pct"/>
          </w:tcPr>
          <w:p w14:paraId="5BCCB6B9" w14:textId="77777777" w:rsidR="008844BB" w:rsidRPr="00C14DBF" w:rsidRDefault="008844BB" w:rsidP="008844BB">
            <w:r>
              <w:t xml:space="preserve">Stage and </w:t>
            </w:r>
            <w:r w:rsidRPr="00C14DBF">
              <w:t>drama activities</w:t>
            </w:r>
          </w:p>
        </w:tc>
        <w:tc>
          <w:tcPr>
            <w:tcW w:w="474" w:type="pct"/>
          </w:tcPr>
          <w:p w14:paraId="578AC979" w14:textId="18D5DA3E" w:rsidR="008844BB" w:rsidRDefault="008844BB" w:rsidP="008844BB">
            <w:pPr>
              <w:jc w:val="center"/>
            </w:pPr>
            <w:r w:rsidRPr="00F75DC7">
              <w:sym w:font="Wingdings" w:char="F0FC"/>
            </w:r>
          </w:p>
        </w:tc>
        <w:tc>
          <w:tcPr>
            <w:tcW w:w="1928" w:type="pct"/>
          </w:tcPr>
          <w:p w14:paraId="026000E0" w14:textId="11678B68" w:rsidR="008844BB" w:rsidRDefault="008844BB" w:rsidP="008844BB">
            <w:r w:rsidRPr="001C19DF">
              <w:t>Health and safety folder main office, portal, HT or bursar for all</w:t>
            </w:r>
          </w:p>
        </w:tc>
      </w:tr>
      <w:tr w:rsidR="008844BB" w14:paraId="6E51C134" w14:textId="77777777" w:rsidTr="009473A2">
        <w:tc>
          <w:tcPr>
            <w:tcW w:w="2598" w:type="pct"/>
          </w:tcPr>
          <w:p w14:paraId="164632F1" w14:textId="77777777" w:rsidR="008844BB" w:rsidRPr="00C14DBF" w:rsidRDefault="008844BB" w:rsidP="008844BB">
            <w:r w:rsidRPr="00C14DBF">
              <w:t>Supervision of pupils</w:t>
            </w:r>
          </w:p>
        </w:tc>
        <w:tc>
          <w:tcPr>
            <w:tcW w:w="474" w:type="pct"/>
          </w:tcPr>
          <w:p w14:paraId="1E1D06CB" w14:textId="5F223CCF" w:rsidR="008844BB" w:rsidRDefault="008844BB" w:rsidP="008844BB">
            <w:pPr>
              <w:jc w:val="center"/>
            </w:pPr>
            <w:r w:rsidRPr="00F75DC7">
              <w:sym w:font="Wingdings" w:char="F0FC"/>
            </w:r>
          </w:p>
        </w:tc>
        <w:tc>
          <w:tcPr>
            <w:tcW w:w="1928" w:type="pct"/>
          </w:tcPr>
          <w:p w14:paraId="5A9A58E9" w14:textId="4C5BCABB" w:rsidR="008844BB" w:rsidRDefault="008844BB" w:rsidP="008844BB">
            <w:r w:rsidRPr="001C19DF">
              <w:t>Health and safety folder main office, portal, HT or bursar for all</w:t>
            </w:r>
          </w:p>
        </w:tc>
      </w:tr>
      <w:tr w:rsidR="008844BB" w14:paraId="11407E13" w14:textId="77777777" w:rsidTr="009473A2">
        <w:tc>
          <w:tcPr>
            <w:tcW w:w="2598" w:type="pct"/>
          </w:tcPr>
          <w:p w14:paraId="516DCA92" w14:textId="77777777" w:rsidR="008844BB" w:rsidRPr="00C14DBF" w:rsidRDefault="008844BB" w:rsidP="008844BB">
            <w:r>
              <w:lastRenderedPageBreak/>
              <w:t>Technology rooms and</w:t>
            </w:r>
            <w:r w:rsidRPr="00C14DBF">
              <w:t xml:space="preserve"> equipment</w:t>
            </w:r>
          </w:p>
        </w:tc>
        <w:tc>
          <w:tcPr>
            <w:tcW w:w="474" w:type="pct"/>
          </w:tcPr>
          <w:p w14:paraId="7C01256B" w14:textId="685BE282" w:rsidR="008844BB" w:rsidRDefault="008844BB" w:rsidP="008844BB">
            <w:pPr>
              <w:jc w:val="center"/>
            </w:pPr>
            <w:r w:rsidRPr="00A54D5C">
              <w:sym w:font="Wingdings" w:char="F0FC"/>
            </w:r>
          </w:p>
        </w:tc>
        <w:tc>
          <w:tcPr>
            <w:tcW w:w="1928" w:type="pct"/>
          </w:tcPr>
          <w:p w14:paraId="530566AB" w14:textId="787D3961" w:rsidR="008844BB" w:rsidRDefault="008844BB" w:rsidP="008844BB">
            <w:r w:rsidRPr="001C19DF">
              <w:t>Health and safety folder main office, portal, HT or bursar for all</w:t>
            </w:r>
          </w:p>
        </w:tc>
      </w:tr>
      <w:tr w:rsidR="008844BB" w14:paraId="4B8B1BB2" w14:textId="77777777" w:rsidTr="009473A2">
        <w:tc>
          <w:tcPr>
            <w:tcW w:w="2598" w:type="pct"/>
          </w:tcPr>
          <w:p w14:paraId="72314B1B" w14:textId="77777777" w:rsidR="008844BB" w:rsidRPr="00C14DBF" w:rsidRDefault="008844BB" w:rsidP="008844BB">
            <w:r w:rsidRPr="00C14DBF">
              <w:t>Wearing of jewellery</w:t>
            </w:r>
          </w:p>
        </w:tc>
        <w:tc>
          <w:tcPr>
            <w:tcW w:w="474" w:type="pct"/>
          </w:tcPr>
          <w:p w14:paraId="681B5174" w14:textId="280D8818" w:rsidR="008844BB" w:rsidRDefault="008844BB" w:rsidP="008844BB">
            <w:pPr>
              <w:jc w:val="center"/>
            </w:pPr>
            <w:r w:rsidRPr="00A54D5C">
              <w:sym w:font="Wingdings" w:char="F0FC"/>
            </w:r>
          </w:p>
        </w:tc>
        <w:tc>
          <w:tcPr>
            <w:tcW w:w="1928" w:type="pct"/>
          </w:tcPr>
          <w:p w14:paraId="7B10B8B6" w14:textId="770F2915" w:rsidR="008844BB" w:rsidRDefault="008844BB" w:rsidP="008844BB">
            <w:r w:rsidRPr="001C19DF">
              <w:t>Health and safety folder main office, portal, HT or bursar for all</w:t>
            </w:r>
          </w:p>
        </w:tc>
      </w:tr>
      <w:tr w:rsidR="008844BB" w14:paraId="015D9BBC" w14:textId="77777777" w:rsidTr="009473A2">
        <w:tc>
          <w:tcPr>
            <w:tcW w:w="2598" w:type="pct"/>
          </w:tcPr>
          <w:p w14:paraId="32B265FD" w14:textId="77777777" w:rsidR="008844BB" w:rsidRPr="00C14DBF" w:rsidRDefault="008844BB" w:rsidP="008844BB">
            <w:r w:rsidRPr="00C14DBF">
              <w:t>Work experience</w:t>
            </w:r>
          </w:p>
        </w:tc>
        <w:tc>
          <w:tcPr>
            <w:tcW w:w="474" w:type="pct"/>
          </w:tcPr>
          <w:p w14:paraId="00FF6B16" w14:textId="2A2AC5A8" w:rsidR="008844BB" w:rsidRDefault="008844BB" w:rsidP="008844BB">
            <w:pPr>
              <w:jc w:val="center"/>
            </w:pPr>
            <w:r w:rsidRPr="00A54D5C">
              <w:sym w:font="Wingdings" w:char="F0FC"/>
            </w:r>
          </w:p>
        </w:tc>
        <w:tc>
          <w:tcPr>
            <w:tcW w:w="1928" w:type="pct"/>
          </w:tcPr>
          <w:p w14:paraId="61BBEC1A" w14:textId="1BA80BBC" w:rsidR="008844BB" w:rsidRDefault="008844BB" w:rsidP="008844BB">
            <w:r w:rsidRPr="001C19DF">
              <w:t>Health and safety folder main office, portal, HT or bursar for all</w:t>
            </w:r>
          </w:p>
        </w:tc>
      </w:tr>
      <w:tr w:rsidR="009473A2" w14:paraId="7046160C" w14:textId="77777777" w:rsidTr="009473A2">
        <w:tc>
          <w:tcPr>
            <w:tcW w:w="2598" w:type="pct"/>
          </w:tcPr>
          <w:p w14:paraId="7F2C24A7" w14:textId="77777777" w:rsidR="009473A2" w:rsidRPr="00C14DBF" w:rsidRDefault="009473A2" w:rsidP="009473A2">
            <w:r>
              <w:rPr>
                <w:i/>
                <w:iCs/>
                <w:color w:val="FF0000"/>
              </w:rPr>
              <w:t>-add more as required</w:t>
            </w:r>
          </w:p>
        </w:tc>
        <w:tc>
          <w:tcPr>
            <w:tcW w:w="474" w:type="pct"/>
          </w:tcPr>
          <w:p w14:paraId="5B87250F" w14:textId="77777777" w:rsidR="009473A2" w:rsidRDefault="009473A2" w:rsidP="009473A2">
            <w:pPr>
              <w:jc w:val="center"/>
            </w:pPr>
          </w:p>
        </w:tc>
        <w:tc>
          <w:tcPr>
            <w:tcW w:w="1928" w:type="pct"/>
          </w:tcPr>
          <w:p w14:paraId="6AA5A8B5" w14:textId="77777777" w:rsidR="009473A2" w:rsidRDefault="009473A2" w:rsidP="009473A2"/>
        </w:tc>
      </w:tr>
    </w:tbl>
    <w:p w14:paraId="4BC8B296" w14:textId="77777777" w:rsidR="00FE6241" w:rsidRDefault="00FE6241" w:rsidP="00FE6241">
      <w:pPr>
        <w:spacing w:after="100" w:afterAutospacing="1"/>
        <w:jc w:val="both"/>
      </w:pPr>
    </w:p>
    <w:p w14:paraId="6D77F171" w14:textId="77777777" w:rsidR="00FE6241" w:rsidRDefault="00FE6241" w:rsidP="00FE6241">
      <w:pPr>
        <w:spacing w:after="100" w:afterAutospacing="1"/>
        <w:jc w:val="both"/>
      </w:pPr>
      <w:r w:rsidRPr="00C14DBF">
        <w:t xml:space="preserve">The school will also take into account the risks, </w:t>
      </w:r>
      <w:r>
        <w:t>and make health and safety arrangements</w:t>
      </w:r>
      <w:r w:rsidRPr="00C14DBF">
        <w:t xml:space="preserve"> for</w:t>
      </w:r>
      <w:r>
        <w:t>,</w:t>
      </w:r>
      <w:r w:rsidRPr="00C14DBF">
        <w:t xml:space="preserve"> non-routine, out of hours, ‘one-off’, seasonal or sporadic activities for example special school and community events such as school fetes, etc.</w:t>
      </w:r>
    </w:p>
    <w:p w14:paraId="2D766ACC" w14:textId="77777777" w:rsidR="00FE6241" w:rsidRDefault="00FE6241" w:rsidP="00FE6241">
      <w:pPr>
        <w:jc w:val="both"/>
      </w:pPr>
    </w:p>
    <w:p w14:paraId="32EBD992" w14:textId="77777777" w:rsidR="00FE6241" w:rsidRDefault="009473A2" w:rsidP="00FE6241">
      <w:pPr>
        <w:jc w:val="both"/>
      </w:pPr>
      <w:r>
        <w:t>*</w:t>
      </w:r>
      <w:r w:rsidR="00FE6241" w:rsidRPr="002D5981">
        <w:t xml:space="preserve">Note: </w:t>
      </w:r>
      <w:r w:rsidR="00FE6241">
        <w:t xml:space="preserve">Educational Visits have a separate intranet site on the </w:t>
      </w:r>
      <w:r w:rsidR="00FE6241" w:rsidRPr="0011660D">
        <w:t>Schools Portal</w:t>
      </w:r>
      <w:r w:rsidR="00FE6241" w:rsidRPr="002D5981">
        <w:t xml:space="preserve"> at </w:t>
      </w:r>
      <w:hyperlink r:id="rId17" w:tooltip="http://schoolsportal/sp_atoz/service.asp?u_id=2155&amp;strSL=E" w:history="1">
        <w:r w:rsidR="00FE6241" w:rsidRPr="00C845E7">
          <w:rPr>
            <w:rStyle w:val="Hyperlink"/>
          </w:rPr>
          <w:t xml:space="preserve">Educational </w:t>
        </w:r>
        <w:r w:rsidR="00E146E7" w:rsidRPr="00C845E7">
          <w:rPr>
            <w:rStyle w:val="Hyperlink"/>
          </w:rPr>
          <w:t>V</w:t>
        </w:r>
        <w:r w:rsidR="00FE6241" w:rsidRPr="00C845E7">
          <w:rPr>
            <w:rStyle w:val="Hyperlink"/>
          </w:rPr>
          <w:t>isits.</w:t>
        </w:r>
      </w:hyperlink>
    </w:p>
    <w:sectPr w:rsidR="00FE6241" w:rsidSect="00FE6241">
      <w:footerReference w:type="default" r:id="rId18"/>
      <w:pgSz w:w="16838" w:h="11906" w:orient="landscape"/>
      <w:pgMar w:top="1418" w:right="851"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58AF6" w14:textId="77777777" w:rsidR="001042F5" w:rsidRDefault="001042F5">
      <w:r>
        <w:separator/>
      </w:r>
    </w:p>
  </w:endnote>
  <w:endnote w:type="continuationSeparator" w:id="0">
    <w:p w14:paraId="48F7493D" w14:textId="77777777" w:rsidR="001042F5" w:rsidRDefault="0010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1D8C" w14:textId="77777777" w:rsidR="004301E8" w:rsidRDefault="004301E8" w:rsidP="007165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DA75FA" w14:textId="77777777" w:rsidR="004301E8" w:rsidRDefault="004301E8" w:rsidP="007165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971"/>
      <w:gridCol w:w="5245"/>
    </w:tblGrid>
    <w:tr w:rsidR="004301E8" w:rsidRPr="000C4086" w14:paraId="1720FE7C" w14:textId="77777777" w:rsidTr="00BF6C9C">
      <w:tc>
        <w:tcPr>
          <w:tcW w:w="3240" w:type="dxa"/>
          <w:tcBorders>
            <w:top w:val="nil"/>
            <w:left w:val="nil"/>
            <w:bottom w:val="nil"/>
            <w:right w:val="nil"/>
          </w:tcBorders>
        </w:tcPr>
        <w:p w14:paraId="5F2049FD" w14:textId="77777777" w:rsidR="004301E8" w:rsidRDefault="004301E8" w:rsidP="002B6CBC">
          <w:pPr>
            <w:pStyle w:val="Footer"/>
            <w:rPr>
              <w:rFonts w:ascii="Arial" w:hAnsi="Arial" w:cs="Arial"/>
              <w:sz w:val="16"/>
              <w:szCs w:val="16"/>
            </w:rPr>
          </w:pPr>
          <w:r w:rsidRPr="000C4086">
            <w:rPr>
              <w:rFonts w:ascii="Arial" w:hAnsi="Arial" w:cs="Arial"/>
              <w:sz w:val="16"/>
              <w:szCs w:val="16"/>
            </w:rPr>
            <w:t xml:space="preserve">Issue No: </w:t>
          </w:r>
          <w:r w:rsidR="00EE6E9D">
            <w:rPr>
              <w:rFonts w:ascii="Arial" w:hAnsi="Arial" w:cs="Arial"/>
              <w:sz w:val="16"/>
              <w:szCs w:val="16"/>
            </w:rPr>
            <w:t>1</w:t>
          </w:r>
          <w:r w:rsidR="00BF6C9C">
            <w:rPr>
              <w:rFonts w:ascii="Arial" w:hAnsi="Arial" w:cs="Arial"/>
              <w:sz w:val="16"/>
              <w:szCs w:val="16"/>
            </w:rPr>
            <w:t>1</w:t>
          </w:r>
        </w:p>
        <w:p w14:paraId="74C369CA" w14:textId="77777777" w:rsidR="004301E8" w:rsidRPr="000C4086" w:rsidRDefault="004301E8"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07BE6665" w14:textId="77777777" w:rsidR="004301E8" w:rsidRPr="000C4086" w:rsidRDefault="004301E8" w:rsidP="00CD4848">
          <w:pPr>
            <w:pStyle w:val="Footer"/>
            <w:rPr>
              <w:sz w:val="16"/>
              <w:szCs w:val="16"/>
            </w:rPr>
          </w:pPr>
        </w:p>
      </w:tc>
      <w:tc>
        <w:tcPr>
          <w:tcW w:w="1971" w:type="dxa"/>
          <w:tcBorders>
            <w:top w:val="nil"/>
            <w:left w:val="nil"/>
            <w:bottom w:val="nil"/>
            <w:right w:val="nil"/>
          </w:tcBorders>
        </w:tcPr>
        <w:p w14:paraId="2E6AD57C" w14:textId="77777777" w:rsidR="004301E8" w:rsidRPr="000C4086" w:rsidRDefault="004301E8" w:rsidP="000C4086">
          <w:pPr>
            <w:pStyle w:val="Header"/>
            <w:jc w:val="center"/>
            <w:rPr>
              <w:sz w:val="16"/>
              <w:szCs w:val="16"/>
            </w:rPr>
          </w:pPr>
        </w:p>
        <w:p w14:paraId="538CB0A4" w14:textId="77777777" w:rsidR="004301E8" w:rsidRPr="000C4086" w:rsidRDefault="004301E8" w:rsidP="000C4086">
          <w:pPr>
            <w:pStyle w:val="Header"/>
            <w:jc w:val="center"/>
            <w:rPr>
              <w:sz w:val="16"/>
              <w:szCs w:val="16"/>
            </w:rPr>
          </w:pPr>
        </w:p>
      </w:tc>
      <w:tc>
        <w:tcPr>
          <w:tcW w:w="5245" w:type="dxa"/>
          <w:tcBorders>
            <w:top w:val="nil"/>
            <w:left w:val="nil"/>
            <w:bottom w:val="nil"/>
            <w:right w:val="nil"/>
          </w:tcBorders>
        </w:tcPr>
        <w:p w14:paraId="57615F11" w14:textId="77777777" w:rsidR="004301E8" w:rsidRPr="000C4086" w:rsidRDefault="004301E8" w:rsidP="00BF6C9C">
          <w:pPr>
            <w:pStyle w:val="Footer"/>
            <w:jc w:val="right"/>
            <w:rPr>
              <w:rFonts w:ascii="Arial" w:hAnsi="Arial" w:cs="Arial"/>
              <w:sz w:val="16"/>
              <w:szCs w:val="16"/>
            </w:rPr>
          </w:pPr>
          <w:r w:rsidRPr="000C4086">
            <w:rPr>
              <w:rFonts w:ascii="Arial" w:hAnsi="Arial" w:cs="Arial"/>
              <w:sz w:val="16"/>
              <w:szCs w:val="16"/>
            </w:rPr>
            <w:t xml:space="preserve">Schools Model H&amp;S Policy and </w:t>
          </w:r>
          <w:r w:rsidR="00BF6C9C">
            <w:rPr>
              <w:rFonts w:ascii="Arial" w:hAnsi="Arial" w:cs="Arial"/>
              <w:sz w:val="16"/>
              <w:szCs w:val="16"/>
            </w:rPr>
            <w:t>A</w:t>
          </w:r>
          <w:r w:rsidRPr="000C4086">
            <w:rPr>
              <w:rFonts w:ascii="Arial" w:hAnsi="Arial" w:cs="Arial"/>
              <w:sz w:val="16"/>
              <w:szCs w:val="16"/>
            </w:rPr>
            <w:t>rrangements</w:t>
          </w:r>
          <w:r w:rsidR="00BF6C9C">
            <w:rPr>
              <w:rFonts w:ascii="Arial" w:hAnsi="Arial" w:cs="Arial"/>
              <w:sz w:val="16"/>
              <w:szCs w:val="16"/>
            </w:rPr>
            <w:t xml:space="preserve"> Template</w:t>
          </w:r>
        </w:p>
        <w:p w14:paraId="4D88E0B2" w14:textId="77777777" w:rsidR="004301E8" w:rsidRPr="000C4086" w:rsidRDefault="004301E8"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C6794D">
            <w:rPr>
              <w:rStyle w:val="PageNumber"/>
              <w:rFonts w:ascii="Arial" w:hAnsi="Arial" w:cs="Arial"/>
              <w:noProof/>
              <w:sz w:val="16"/>
              <w:szCs w:val="16"/>
            </w:rPr>
            <w:t>1</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C6794D">
            <w:rPr>
              <w:rStyle w:val="PageNumber"/>
              <w:rFonts w:ascii="Arial" w:hAnsi="Arial" w:cs="Arial"/>
              <w:noProof/>
              <w:sz w:val="16"/>
              <w:szCs w:val="16"/>
            </w:rPr>
            <w:t>1</w:t>
          </w:r>
          <w:r w:rsidRPr="000C4086">
            <w:rPr>
              <w:rStyle w:val="PageNumber"/>
              <w:rFonts w:ascii="Arial" w:hAnsi="Arial" w:cs="Arial"/>
              <w:sz w:val="16"/>
              <w:szCs w:val="16"/>
            </w:rPr>
            <w:fldChar w:fldCharType="end"/>
          </w:r>
        </w:p>
      </w:tc>
    </w:tr>
  </w:tbl>
  <w:p w14:paraId="67CF8B26" w14:textId="77777777" w:rsidR="004301E8" w:rsidRPr="00F83456" w:rsidRDefault="004301E8" w:rsidP="00716523">
    <w:pPr>
      <w:pStyle w:val="Footer"/>
      <w:ind w:right="360"/>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837"/>
      <w:gridCol w:w="5812"/>
    </w:tblGrid>
    <w:tr w:rsidR="00491D14" w:rsidRPr="000C4086" w14:paraId="27B58ADD" w14:textId="77777777" w:rsidTr="00D44401">
      <w:tc>
        <w:tcPr>
          <w:tcW w:w="3240" w:type="dxa"/>
          <w:tcBorders>
            <w:top w:val="nil"/>
            <w:left w:val="nil"/>
            <w:bottom w:val="nil"/>
            <w:right w:val="nil"/>
          </w:tcBorders>
        </w:tcPr>
        <w:p w14:paraId="259DC502" w14:textId="77777777" w:rsidR="00491D14" w:rsidRDefault="00491D14" w:rsidP="002B6CBC">
          <w:pPr>
            <w:pStyle w:val="Footer"/>
            <w:rPr>
              <w:rFonts w:ascii="Arial" w:hAnsi="Arial" w:cs="Arial"/>
              <w:sz w:val="16"/>
              <w:szCs w:val="16"/>
            </w:rPr>
          </w:pPr>
          <w:r w:rsidRPr="000C4086">
            <w:rPr>
              <w:rFonts w:ascii="Arial" w:hAnsi="Arial" w:cs="Arial"/>
              <w:sz w:val="16"/>
              <w:szCs w:val="16"/>
            </w:rPr>
            <w:t xml:space="preserve">Issue No: </w:t>
          </w:r>
          <w:r w:rsidR="00FE0F72">
            <w:rPr>
              <w:rFonts w:ascii="Arial" w:hAnsi="Arial" w:cs="Arial"/>
              <w:sz w:val="16"/>
              <w:szCs w:val="16"/>
            </w:rPr>
            <w:t>1</w:t>
          </w:r>
          <w:r w:rsidR="00D44401">
            <w:rPr>
              <w:rFonts w:ascii="Arial" w:hAnsi="Arial" w:cs="Arial"/>
              <w:sz w:val="16"/>
              <w:szCs w:val="16"/>
            </w:rPr>
            <w:t>1</w:t>
          </w:r>
        </w:p>
        <w:p w14:paraId="309B9B18" w14:textId="77777777" w:rsidR="00491D14" w:rsidRPr="000C4086" w:rsidRDefault="00491D14"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5C99B87D" w14:textId="77777777" w:rsidR="00491D14" w:rsidRPr="000C4086" w:rsidRDefault="00491D14" w:rsidP="00CD4848">
          <w:pPr>
            <w:pStyle w:val="Footer"/>
            <w:rPr>
              <w:sz w:val="16"/>
              <w:szCs w:val="16"/>
            </w:rPr>
          </w:pPr>
        </w:p>
      </w:tc>
      <w:tc>
        <w:tcPr>
          <w:tcW w:w="837" w:type="dxa"/>
          <w:tcBorders>
            <w:top w:val="nil"/>
            <w:left w:val="nil"/>
            <w:bottom w:val="nil"/>
            <w:right w:val="nil"/>
          </w:tcBorders>
        </w:tcPr>
        <w:p w14:paraId="10478C46" w14:textId="77777777" w:rsidR="00491D14" w:rsidRPr="000C4086" w:rsidRDefault="00491D14" w:rsidP="000C4086">
          <w:pPr>
            <w:pStyle w:val="Header"/>
            <w:jc w:val="center"/>
            <w:rPr>
              <w:sz w:val="16"/>
              <w:szCs w:val="16"/>
            </w:rPr>
          </w:pPr>
        </w:p>
        <w:p w14:paraId="23DD0C62" w14:textId="77777777" w:rsidR="00491D14" w:rsidRPr="000C4086" w:rsidRDefault="00491D14" w:rsidP="000C4086">
          <w:pPr>
            <w:pStyle w:val="Header"/>
            <w:jc w:val="center"/>
            <w:rPr>
              <w:sz w:val="16"/>
              <w:szCs w:val="16"/>
            </w:rPr>
          </w:pPr>
        </w:p>
      </w:tc>
      <w:tc>
        <w:tcPr>
          <w:tcW w:w="5812" w:type="dxa"/>
          <w:tcBorders>
            <w:top w:val="nil"/>
            <w:left w:val="nil"/>
            <w:bottom w:val="nil"/>
            <w:right w:val="nil"/>
          </w:tcBorders>
        </w:tcPr>
        <w:p w14:paraId="7230D2DB" w14:textId="77777777" w:rsidR="00491D14" w:rsidRPr="000C4086" w:rsidRDefault="00491D14" w:rsidP="00D44401">
          <w:pPr>
            <w:pStyle w:val="Footer"/>
            <w:jc w:val="right"/>
            <w:rPr>
              <w:rFonts w:ascii="Arial" w:hAnsi="Arial" w:cs="Arial"/>
              <w:sz w:val="16"/>
              <w:szCs w:val="16"/>
            </w:rPr>
          </w:pPr>
          <w:r w:rsidRPr="000C4086">
            <w:rPr>
              <w:rFonts w:ascii="Arial" w:hAnsi="Arial" w:cs="Arial"/>
              <w:sz w:val="16"/>
              <w:szCs w:val="16"/>
            </w:rPr>
            <w:t xml:space="preserve"> Schools Model H&amp;S Policy and </w:t>
          </w:r>
          <w:r w:rsidR="00D44401">
            <w:rPr>
              <w:rFonts w:ascii="Arial" w:hAnsi="Arial" w:cs="Arial"/>
              <w:sz w:val="16"/>
              <w:szCs w:val="16"/>
            </w:rPr>
            <w:t>A</w:t>
          </w:r>
          <w:r w:rsidRPr="000C4086">
            <w:rPr>
              <w:rFonts w:ascii="Arial" w:hAnsi="Arial" w:cs="Arial"/>
              <w:sz w:val="16"/>
              <w:szCs w:val="16"/>
            </w:rPr>
            <w:t xml:space="preserve">rrangements </w:t>
          </w:r>
          <w:r w:rsidR="00D44401">
            <w:rPr>
              <w:rFonts w:ascii="Arial" w:hAnsi="Arial" w:cs="Arial"/>
              <w:sz w:val="16"/>
              <w:szCs w:val="16"/>
            </w:rPr>
            <w:t>Template</w:t>
          </w:r>
        </w:p>
        <w:p w14:paraId="561611CB" w14:textId="77777777" w:rsidR="00491D14" w:rsidRPr="000C4086" w:rsidRDefault="00491D14"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8219E9">
            <w:rPr>
              <w:rStyle w:val="PageNumber"/>
              <w:rFonts w:ascii="Arial" w:hAnsi="Arial" w:cs="Arial"/>
              <w:noProof/>
              <w:sz w:val="16"/>
              <w:szCs w:val="16"/>
            </w:rPr>
            <w:t>10</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8219E9">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7A9D0C42" w14:textId="77777777" w:rsidR="00491D14" w:rsidRPr="00F83456" w:rsidRDefault="00491D14" w:rsidP="00716523">
    <w:pPr>
      <w:pStyle w:val="Footer"/>
      <w:ind w:right="360"/>
      <w:rPr>
        <w:rFonts w:ascii="Arial" w:hAnsi="Arial" w:cs="Arial"/>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641"/>
      <w:gridCol w:w="9111"/>
    </w:tblGrid>
    <w:tr w:rsidR="00491D14" w:rsidRPr="000C4086" w14:paraId="27770C70" w14:textId="77777777" w:rsidTr="00491D14">
      <w:tc>
        <w:tcPr>
          <w:tcW w:w="3240" w:type="dxa"/>
          <w:tcBorders>
            <w:top w:val="nil"/>
            <w:left w:val="nil"/>
            <w:bottom w:val="nil"/>
            <w:right w:val="nil"/>
          </w:tcBorders>
        </w:tcPr>
        <w:p w14:paraId="04752A4E" w14:textId="77777777" w:rsidR="00491D14" w:rsidRDefault="00491D14" w:rsidP="002B6CBC">
          <w:pPr>
            <w:pStyle w:val="Footer"/>
            <w:rPr>
              <w:rFonts w:ascii="Arial" w:hAnsi="Arial" w:cs="Arial"/>
              <w:sz w:val="16"/>
              <w:szCs w:val="16"/>
            </w:rPr>
          </w:pPr>
          <w:r w:rsidRPr="000C4086">
            <w:rPr>
              <w:rFonts w:ascii="Arial" w:hAnsi="Arial" w:cs="Arial"/>
              <w:sz w:val="16"/>
              <w:szCs w:val="16"/>
            </w:rPr>
            <w:t xml:space="preserve">Issue No: </w:t>
          </w:r>
          <w:r w:rsidR="005C375D">
            <w:rPr>
              <w:rFonts w:ascii="Arial" w:hAnsi="Arial" w:cs="Arial"/>
              <w:sz w:val="16"/>
              <w:szCs w:val="16"/>
            </w:rPr>
            <w:t>1</w:t>
          </w:r>
          <w:r w:rsidR="009473A2">
            <w:rPr>
              <w:rFonts w:ascii="Arial" w:hAnsi="Arial" w:cs="Arial"/>
              <w:sz w:val="16"/>
              <w:szCs w:val="16"/>
            </w:rPr>
            <w:t>1</w:t>
          </w:r>
        </w:p>
        <w:p w14:paraId="1DE4A8A9" w14:textId="77777777" w:rsidR="00491D14" w:rsidRPr="000C4086" w:rsidRDefault="00491D14"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68272951" w14:textId="77777777" w:rsidR="00491D14" w:rsidRPr="000C4086" w:rsidRDefault="00491D14" w:rsidP="00CD4848">
          <w:pPr>
            <w:pStyle w:val="Footer"/>
            <w:rPr>
              <w:sz w:val="16"/>
              <w:szCs w:val="16"/>
            </w:rPr>
          </w:pPr>
        </w:p>
      </w:tc>
      <w:tc>
        <w:tcPr>
          <w:tcW w:w="2641" w:type="dxa"/>
          <w:tcBorders>
            <w:top w:val="nil"/>
            <w:left w:val="nil"/>
            <w:bottom w:val="nil"/>
            <w:right w:val="nil"/>
          </w:tcBorders>
        </w:tcPr>
        <w:p w14:paraId="41690508" w14:textId="77777777" w:rsidR="00491D14" w:rsidRPr="000C4086" w:rsidRDefault="00491D14" w:rsidP="000C4086">
          <w:pPr>
            <w:pStyle w:val="Header"/>
            <w:jc w:val="center"/>
            <w:rPr>
              <w:sz w:val="16"/>
              <w:szCs w:val="16"/>
            </w:rPr>
          </w:pPr>
        </w:p>
        <w:p w14:paraId="74F2E05D" w14:textId="77777777" w:rsidR="00491D14" w:rsidRPr="000C4086" w:rsidRDefault="00491D14" w:rsidP="000C4086">
          <w:pPr>
            <w:pStyle w:val="Header"/>
            <w:jc w:val="center"/>
            <w:rPr>
              <w:sz w:val="16"/>
              <w:szCs w:val="16"/>
            </w:rPr>
          </w:pPr>
        </w:p>
      </w:tc>
      <w:tc>
        <w:tcPr>
          <w:tcW w:w="9111" w:type="dxa"/>
          <w:tcBorders>
            <w:top w:val="nil"/>
            <w:left w:val="nil"/>
            <w:bottom w:val="nil"/>
            <w:right w:val="nil"/>
          </w:tcBorders>
        </w:tcPr>
        <w:p w14:paraId="24965589" w14:textId="77777777" w:rsidR="009473A2" w:rsidRPr="000C4086" w:rsidRDefault="00491D14" w:rsidP="009473A2">
          <w:pPr>
            <w:pStyle w:val="Footer"/>
            <w:jc w:val="right"/>
            <w:rPr>
              <w:rFonts w:ascii="Arial" w:hAnsi="Arial" w:cs="Arial"/>
              <w:sz w:val="16"/>
              <w:szCs w:val="16"/>
            </w:rPr>
          </w:pPr>
          <w:r w:rsidRPr="000C4086">
            <w:rPr>
              <w:rFonts w:ascii="Arial" w:hAnsi="Arial" w:cs="Arial"/>
              <w:sz w:val="16"/>
              <w:szCs w:val="16"/>
            </w:rPr>
            <w:t xml:space="preserve"> </w:t>
          </w:r>
          <w:r w:rsidR="009473A2" w:rsidRPr="000C4086">
            <w:rPr>
              <w:rFonts w:ascii="Arial" w:hAnsi="Arial" w:cs="Arial"/>
              <w:sz w:val="16"/>
              <w:szCs w:val="16"/>
            </w:rPr>
            <w:t xml:space="preserve">Schools Model H&amp;S Policy and </w:t>
          </w:r>
          <w:r w:rsidR="009473A2">
            <w:rPr>
              <w:rFonts w:ascii="Arial" w:hAnsi="Arial" w:cs="Arial"/>
              <w:sz w:val="16"/>
              <w:szCs w:val="16"/>
            </w:rPr>
            <w:t>A</w:t>
          </w:r>
          <w:r w:rsidR="009473A2" w:rsidRPr="000C4086">
            <w:rPr>
              <w:rFonts w:ascii="Arial" w:hAnsi="Arial" w:cs="Arial"/>
              <w:sz w:val="16"/>
              <w:szCs w:val="16"/>
            </w:rPr>
            <w:t>rrangements</w:t>
          </w:r>
          <w:r w:rsidR="009473A2">
            <w:rPr>
              <w:rFonts w:ascii="Arial" w:hAnsi="Arial" w:cs="Arial"/>
              <w:sz w:val="16"/>
              <w:szCs w:val="16"/>
            </w:rPr>
            <w:t xml:space="preserve"> Template</w:t>
          </w:r>
        </w:p>
        <w:p w14:paraId="365C2516" w14:textId="77777777" w:rsidR="00491D14" w:rsidRPr="000C4086" w:rsidRDefault="00491D14" w:rsidP="000C4086">
          <w:pPr>
            <w:pStyle w:val="Footer"/>
            <w:jc w:val="right"/>
            <w:rPr>
              <w:rFonts w:ascii="Arial" w:hAnsi="Arial" w:cs="Arial"/>
              <w:sz w:val="16"/>
              <w:szCs w:val="16"/>
            </w:rPr>
          </w:pPr>
        </w:p>
        <w:p w14:paraId="08079F4D" w14:textId="77777777" w:rsidR="00491D14" w:rsidRPr="000C4086" w:rsidRDefault="00491D14"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8219E9">
            <w:rPr>
              <w:rStyle w:val="PageNumber"/>
              <w:rFonts w:ascii="Arial" w:hAnsi="Arial" w:cs="Arial"/>
              <w:noProof/>
              <w:sz w:val="16"/>
              <w:szCs w:val="16"/>
            </w:rPr>
            <w:t>13</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8219E9">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1D24F8C2" w14:textId="77777777" w:rsidR="00491D14" w:rsidRPr="00F83456" w:rsidRDefault="00491D14" w:rsidP="00716523">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B4569" w14:textId="77777777" w:rsidR="001042F5" w:rsidRDefault="001042F5">
      <w:r>
        <w:separator/>
      </w:r>
    </w:p>
  </w:footnote>
  <w:footnote w:type="continuationSeparator" w:id="0">
    <w:p w14:paraId="14A982B8" w14:textId="77777777" w:rsidR="001042F5" w:rsidRDefault="0010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DAB5" w14:textId="77777777" w:rsidR="004301E8" w:rsidRDefault="004301E8">
    <w:pPr>
      <w:pStyle w:val="Header"/>
      <w:rPr>
        <w:sz w:val="16"/>
        <w:szCs w:val="16"/>
      </w:rPr>
    </w:pPr>
    <w:r w:rsidRPr="00CB6CFC">
      <w:rPr>
        <w:sz w:val="16"/>
        <w:szCs w:val="16"/>
      </w:rPr>
      <w:t>Lancashire County Council</w:t>
    </w:r>
  </w:p>
  <w:p w14:paraId="27301411" w14:textId="77777777" w:rsidR="004301E8" w:rsidRPr="00CB6CFC" w:rsidRDefault="004301E8">
    <w:pPr>
      <w:pStyle w:val="Header"/>
      <w:rPr>
        <w:sz w:val="16"/>
        <w:szCs w:val="16"/>
      </w:rPr>
    </w:pPr>
    <w:r>
      <w:rPr>
        <w:sz w:val="16"/>
        <w:szCs w:val="16"/>
      </w:rPr>
      <w:t>All printed versions are uncontrolled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964221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115434"/>
    <w:multiLevelType w:val="hybridMultilevel"/>
    <w:tmpl w:val="0AF822B8"/>
    <w:lvl w:ilvl="0" w:tplc="81BEBEC8">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264FDC"/>
    <w:multiLevelType w:val="hybridMultilevel"/>
    <w:tmpl w:val="E2D6DE5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36CF9"/>
    <w:multiLevelType w:val="hybridMultilevel"/>
    <w:tmpl w:val="CE8697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921BC2"/>
    <w:multiLevelType w:val="hybridMultilevel"/>
    <w:tmpl w:val="D3585CA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342331"/>
    <w:multiLevelType w:val="hybridMultilevel"/>
    <w:tmpl w:val="0010B7D0"/>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03">
      <w:start w:val="1"/>
      <w:numFmt w:val="bullet"/>
      <w:lvlText w:val="o"/>
      <w:lvlJc w:val="left"/>
      <w:pPr>
        <w:tabs>
          <w:tab w:val="num" w:pos="2340"/>
        </w:tabs>
        <w:ind w:left="2340" w:hanging="360"/>
      </w:pPr>
      <w:rPr>
        <w:rFonts w:ascii="Courier New" w:hAnsi="Courier New" w:cs="Courier New"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8E03B27"/>
    <w:multiLevelType w:val="hybridMultilevel"/>
    <w:tmpl w:val="9B02134A"/>
    <w:lvl w:ilvl="0" w:tplc="7F904E9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3F6912"/>
    <w:multiLevelType w:val="hybridMultilevel"/>
    <w:tmpl w:val="41F85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E8118C"/>
    <w:multiLevelType w:val="hybridMultilevel"/>
    <w:tmpl w:val="2BFEF85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C1C246F"/>
    <w:multiLevelType w:val="hybridMultilevel"/>
    <w:tmpl w:val="2F4CEB9C"/>
    <w:lvl w:ilvl="0" w:tplc="DA6E3AE0">
      <w:start w:val="1"/>
      <w:numFmt w:val="bullet"/>
      <w:pStyle w:val="ListBullet"/>
      <w:lvlText w:val=""/>
      <w:lvlJc w:val="left"/>
      <w:pPr>
        <w:tabs>
          <w:tab w:val="num" w:pos="567"/>
        </w:tabs>
        <w:ind w:left="567" w:hanging="567"/>
      </w:pPr>
      <w:rPr>
        <w:rFonts w:ascii="Wingdings" w:hAnsi="Wingdings" w:hint="default"/>
        <w:sz w:val="24"/>
        <w:szCs w:val="24"/>
      </w:rPr>
    </w:lvl>
    <w:lvl w:ilvl="1" w:tplc="671E3F20">
      <w:start w:val="1"/>
      <w:numFmt w:val="bullet"/>
      <w:lvlText w:val=""/>
      <w:lvlJc w:val="left"/>
      <w:pPr>
        <w:tabs>
          <w:tab w:val="num" w:pos="1134"/>
        </w:tabs>
        <w:ind w:left="1134" w:hanging="567"/>
      </w:pPr>
      <w:rPr>
        <w:rFonts w:ascii="Symbol" w:hAnsi="Symbol" w:hint="default"/>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3"/>
  </w:num>
  <w:num w:numId="4">
    <w:abstractNumId w:val="0"/>
  </w:num>
  <w:num w:numId="5">
    <w:abstractNumId w:val="9"/>
  </w:num>
  <w:num w:numId="6">
    <w:abstractNumId w:val="1"/>
  </w:num>
  <w:num w:numId="7">
    <w:abstractNumId w:val="4"/>
  </w:num>
  <w:num w:numId="8">
    <w:abstractNumId w:val="2"/>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2F5"/>
    <w:rsid w:val="0000709D"/>
    <w:rsid w:val="00007D0E"/>
    <w:rsid w:val="00012816"/>
    <w:rsid w:val="00012E29"/>
    <w:rsid w:val="00013716"/>
    <w:rsid w:val="0001512E"/>
    <w:rsid w:val="000164E5"/>
    <w:rsid w:val="00022ED9"/>
    <w:rsid w:val="00041127"/>
    <w:rsid w:val="000413A6"/>
    <w:rsid w:val="00052B55"/>
    <w:rsid w:val="00057D4F"/>
    <w:rsid w:val="000624BE"/>
    <w:rsid w:val="000743DF"/>
    <w:rsid w:val="00085606"/>
    <w:rsid w:val="00091C7C"/>
    <w:rsid w:val="00092142"/>
    <w:rsid w:val="000B11E0"/>
    <w:rsid w:val="000B24A9"/>
    <w:rsid w:val="000B7960"/>
    <w:rsid w:val="000C2209"/>
    <w:rsid w:val="000C32FB"/>
    <w:rsid w:val="000C3E18"/>
    <w:rsid w:val="000C3FF6"/>
    <w:rsid w:val="000C4086"/>
    <w:rsid w:val="000C4CCC"/>
    <w:rsid w:val="000D7604"/>
    <w:rsid w:val="000D7A8A"/>
    <w:rsid w:val="000E6E54"/>
    <w:rsid w:val="000F4B9B"/>
    <w:rsid w:val="001042F5"/>
    <w:rsid w:val="001137B9"/>
    <w:rsid w:val="001138CE"/>
    <w:rsid w:val="00114ACE"/>
    <w:rsid w:val="001152C2"/>
    <w:rsid w:val="0011660D"/>
    <w:rsid w:val="001222C8"/>
    <w:rsid w:val="00131963"/>
    <w:rsid w:val="001336AA"/>
    <w:rsid w:val="00133C11"/>
    <w:rsid w:val="001464AC"/>
    <w:rsid w:val="00166821"/>
    <w:rsid w:val="00166E36"/>
    <w:rsid w:val="001677F5"/>
    <w:rsid w:val="00172164"/>
    <w:rsid w:val="00173929"/>
    <w:rsid w:val="00173C0E"/>
    <w:rsid w:val="0019015D"/>
    <w:rsid w:val="00195AEF"/>
    <w:rsid w:val="001A01A6"/>
    <w:rsid w:val="001A5C12"/>
    <w:rsid w:val="001B192B"/>
    <w:rsid w:val="001B370E"/>
    <w:rsid w:val="001B51BA"/>
    <w:rsid w:val="001B7DA8"/>
    <w:rsid w:val="001C136A"/>
    <w:rsid w:val="001C5726"/>
    <w:rsid w:val="001D075F"/>
    <w:rsid w:val="001D1809"/>
    <w:rsid w:val="001D5F86"/>
    <w:rsid w:val="001E6153"/>
    <w:rsid w:val="001F4D76"/>
    <w:rsid w:val="001F71F0"/>
    <w:rsid w:val="0020013F"/>
    <w:rsid w:val="0020036A"/>
    <w:rsid w:val="00211771"/>
    <w:rsid w:val="00213B25"/>
    <w:rsid w:val="00216E07"/>
    <w:rsid w:val="00231407"/>
    <w:rsid w:val="00243A8F"/>
    <w:rsid w:val="00254A05"/>
    <w:rsid w:val="0026017A"/>
    <w:rsid w:val="00264B1A"/>
    <w:rsid w:val="0027333C"/>
    <w:rsid w:val="00274EA1"/>
    <w:rsid w:val="002768B1"/>
    <w:rsid w:val="00277558"/>
    <w:rsid w:val="002914D3"/>
    <w:rsid w:val="002A648A"/>
    <w:rsid w:val="002B13C0"/>
    <w:rsid w:val="002B6CBC"/>
    <w:rsid w:val="002D05C7"/>
    <w:rsid w:val="002D5981"/>
    <w:rsid w:val="002E3169"/>
    <w:rsid w:val="002E565A"/>
    <w:rsid w:val="002F5062"/>
    <w:rsid w:val="002F7320"/>
    <w:rsid w:val="003125BB"/>
    <w:rsid w:val="003149A0"/>
    <w:rsid w:val="00325762"/>
    <w:rsid w:val="00331802"/>
    <w:rsid w:val="00333043"/>
    <w:rsid w:val="003360A3"/>
    <w:rsid w:val="00343753"/>
    <w:rsid w:val="00344364"/>
    <w:rsid w:val="0034570C"/>
    <w:rsid w:val="00347A1C"/>
    <w:rsid w:val="0036558F"/>
    <w:rsid w:val="0037020A"/>
    <w:rsid w:val="003713C0"/>
    <w:rsid w:val="0037392F"/>
    <w:rsid w:val="00373CE5"/>
    <w:rsid w:val="0038467A"/>
    <w:rsid w:val="003853B2"/>
    <w:rsid w:val="003A4BED"/>
    <w:rsid w:val="003B5135"/>
    <w:rsid w:val="003D730C"/>
    <w:rsid w:val="003E223B"/>
    <w:rsid w:val="003F6655"/>
    <w:rsid w:val="00403BB4"/>
    <w:rsid w:val="004070DF"/>
    <w:rsid w:val="004130F5"/>
    <w:rsid w:val="00415EE3"/>
    <w:rsid w:val="00421837"/>
    <w:rsid w:val="004301E8"/>
    <w:rsid w:val="00430A1B"/>
    <w:rsid w:val="0044072C"/>
    <w:rsid w:val="004409B1"/>
    <w:rsid w:val="00445D0D"/>
    <w:rsid w:val="00445F9C"/>
    <w:rsid w:val="0045049D"/>
    <w:rsid w:val="004509F6"/>
    <w:rsid w:val="00453216"/>
    <w:rsid w:val="004641C0"/>
    <w:rsid w:val="00466D30"/>
    <w:rsid w:val="00470A2E"/>
    <w:rsid w:val="004771F2"/>
    <w:rsid w:val="00480399"/>
    <w:rsid w:val="00485C14"/>
    <w:rsid w:val="00491D14"/>
    <w:rsid w:val="00492A46"/>
    <w:rsid w:val="004A1923"/>
    <w:rsid w:val="004A1BC8"/>
    <w:rsid w:val="004A2ED4"/>
    <w:rsid w:val="004B4087"/>
    <w:rsid w:val="004C6C28"/>
    <w:rsid w:val="004D23B0"/>
    <w:rsid w:val="004D69E6"/>
    <w:rsid w:val="004E0835"/>
    <w:rsid w:val="004E4D2D"/>
    <w:rsid w:val="004E5B2E"/>
    <w:rsid w:val="004F03ED"/>
    <w:rsid w:val="004F3E0F"/>
    <w:rsid w:val="00504993"/>
    <w:rsid w:val="005114CD"/>
    <w:rsid w:val="00524F7B"/>
    <w:rsid w:val="0052720F"/>
    <w:rsid w:val="00532324"/>
    <w:rsid w:val="00534CF0"/>
    <w:rsid w:val="00536633"/>
    <w:rsid w:val="00541642"/>
    <w:rsid w:val="005463D1"/>
    <w:rsid w:val="00546D90"/>
    <w:rsid w:val="00577252"/>
    <w:rsid w:val="00583932"/>
    <w:rsid w:val="005B16FB"/>
    <w:rsid w:val="005B26EF"/>
    <w:rsid w:val="005C0DBF"/>
    <w:rsid w:val="005C26BC"/>
    <w:rsid w:val="005C375D"/>
    <w:rsid w:val="005D0FC1"/>
    <w:rsid w:val="005D1786"/>
    <w:rsid w:val="005D3861"/>
    <w:rsid w:val="005D433A"/>
    <w:rsid w:val="005D6C1B"/>
    <w:rsid w:val="005E57A8"/>
    <w:rsid w:val="005F0C55"/>
    <w:rsid w:val="005F6273"/>
    <w:rsid w:val="005F6E7B"/>
    <w:rsid w:val="0060470C"/>
    <w:rsid w:val="0060570A"/>
    <w:rsid w:val="00606517"/>
    <w:rsid w:val="00607FF6"/>
    <w:rsid w:val="00613518"/>
    <w:rsid w:val="006152DB"/>
    <w:rsid w:val="00616738"/>
    <w:rsid w:val="00621252"/>
    <w:rsid w:val="00631CEE"/>
    <w:rsid w:val="00637F0E"/>
    <w:rsid w:val="0064091A"/>
    <w:rsid w:val="00646A0B"/>
    <w:rsid w:val="006549DF"/>
    <w:rsid w:val="0065589C"/>
    <w:rsid w:val="00656DA6"/>
    <w:rsid w:val="00660FE0"/>
    <w:rsid w:val="0066269A"/>
    <w:rsid w:val="00676DC1"/>
    <w:rsid w:val="00677FDA"/>
    <w:rsid w:val="006866DB"/>
    <w:rsid w:val="00687B28"/>
    <w:rsid w:val="00687E08"/>
    <w:rsid w:val="00690E9C"/>
    <w:rsid w:val="00693A2C"/>
    <w:rsid w:val="00696D8F"/>
    <w:rsid w:val="0069755D"/>
    <w:rsid w:val="006B03C4"/>
    <w:rsid w:val="006B1030"/>
    <w:rsid w:val="006B18A2"/>
    <w:rsid w:val="006C68DB"/>
    <w:rsid w:val="006E25D9"/>
    <w:rsid w:val="006E3EED"/>
    <w:rsid w:val="006E5034"/>
    <w:rsid w:val="0070359C"/>
    <w:rsid w:val="00703895"/>
    <w:rsid w:val="00707141"/>
    <w:rsid w:val="00716523"/>
    <w:rsid w:val="007219F0"/>
    <w:rsid w:val="00743450"/>
    <w:rsid w:val="0074620B"/>
    <w:rsid w:val="00751375"/>
    <w:rsid w:val="00761F92"/>
    <w:rsid w:val="007653A1"/>
    <w:rsid w:val="007875C3"/>
    <w:rsid w:val="00787E79"/>
    <w:rsid w:val="007A2832"/>
    <w:rsid w:val="007A361D"/>
    <w:rsid w:val="007A52F5"/>
    <w:rsid w:val="007A76C9"/>
    <w:rsid w:val="007B37F1"/>
    <w:rsid w:val="007B7432"/>
    <w:rsid w:val="007C08D9"/>
    <w:rsid w:val="007C5974"/>
    <w:rsid w:val="007D1A1B"/>
    <w:rsid w:val="007F6572"/>
    <w:rsid w:val="008034E9"/>
    <w:rsid w:val="00804337"/>
    <w:rsid w:val="00811113"/>
    <w:rsid w:val="00821981"/>
    <w:rsid w:val="008219E9"/>
    <w:rsid w:val="008238ED"/>
    <w:rsid w:val="00832C9F"/>
    <w:rsid w:val="008351EB"/>
    <w:rsid w:val="0084404D"/>
    <w:rsid w:val="0085277C"/>
    <w:rsid w:val="00854B7A"/>
    <w:rsid w:val="00870CB0"/>
    <w:rsid w:val="00877E7B"/>
    <w:rsid w:val="008844BB"/>
    <w:rsid w:val="00892050"/>
    <w:rsid w:val="008A0B2C"/>
    <w:rsid w:val="008A23B0"/>
    <w:rsid w:val="008C5267"/>
    <w:rsid w:val="008D23F0"/>
    <w:rsid w:val="008D40FF"/>
    <w:rsid w:val="008E1981"/>
    <w:rsid w:val="008E1D53"/>
    <w:rsid w:val="008F089D"/>
    <w:rsid w:val="008F11CF"/>
    <w:rsid w:val="008F2182"/>
    <w:rsid w:val="00921069"/>
    <w:rsid w:val="00922DB3"/>
    <w:rsid w:val="00932627"/>
    <w:rsid w:val="009461FD"/>
    <w:rsid w:val="009473A2"/>
    <w:rsid w:val="00956ADD"/>
    <w:rsid w:val="009768EB"/>
    <w:rsid w:val="00983484"/>
    <w:rsid w:val="00987DCE"/>
    <w:rsid w:val="0099047D"/>
    <w:rsid w:val="00990F90"/>
    <w:rsid w:val="009A73B2"/>
    <w:rsid w:val="009B532D"/>
    <w:rsid w:val="009B7672"/>
    <w:rsid w:val="009E0B8C"/>
    <w:rsid w:val="009E2F80"/>
    <w:rsid w:val="009F62FD"/>
    <w:rsid w:val="009F731D"/>
    <w:rsid w:val="00A07D01"/>
    <w:rsid w:val="00A10589"/>
    <w:rsid w:val="00A152C1"/>
    <w:rsid w:val="00A15F67"/>
    <w:rsid w:val="00A20023"/>
    <w:rsid w:val="00A22199"/>
    <w:rsid w:val="00A22E0A"/>
    <w:rsid w:val="00A25A5B"/>
    <w:rsid w:val="00A26EE3"/>
    <w:rsid w:val="00A27736"/>
    <w:rsid w:val="00A3043D"/>
    <w:rsid w:val="00A31D89"/>
    <w:rsid w:val="00A343A4"/>
    <w:rsid w:val="00A36558"/>
    <w:rsid w:val="00A36FCB"/>
    <w:rsid w:val="00A40586"/>
    <w:rsid w:val="00A44E62"/>
    <w:rsid w:val="00A479BA"/>
    <w:rsid w:val="00A539F8"/>
    <w:rsid w:val="00A53E07"/>
    <w:rsid w:val="00A54CB3"/>
    <w:rsid w:val="00A56909"/>
    <w:rsid w:val="00A61ECC"/>
    <w:rsid w:val="00A73FEF"/>
    <w:rsid w:val="00A84034"/>
    <w:rsid w:val="00A855E7"/>
    <w:rsid w:val="00A858AE"/>
    <w:rsid w:val="00A87887"/>
    <w:rsid w:val="00A91290"/>
    <w:rsid w:val="00AA0C5A"/>
    <w:rsid w:val="00AA0F08"/>
    <w:rsid w:val="00AA30E2"/>
    <w:rsid w:val="00AA4222"/>
    <w:rsid w:val="00AA6BC9"/>
    <w:rsid w:val="00AB1A1E"/>
    <w:rsid w:val="00AB46A5"/>
    <w:rsid w:val="00AC2E24"/>
    <w:rsid w:val="00AC63A0"/>
    <w:rsid w:val="00AD3056"/>
    <w:rsid w:val="00AE5971"/>
    <w:rsid w:val="00AF6D73"/>
    <w:rsid w:val="00AF7919"/>
    <w:rsid w:val="00B00F79"/>
    <w:rsid w:val="00B01F58"/>
    <w:rsid w:val="00B05993"/>
    <w:rsid w:val="00B06786"/>
    <w:rsid w:val="00B135AF"/>
    <w:rsid w:val="00B20266"/>
    <w:rsid w:val="00B26715"/>
    <w:rsid w:val="00B46E13"/>
    <w:rsid w:val="00B50333"/>
    <w:rsid w:val="00B512B8"/>
    <w:rsid w:val="00B51509"/>
    <w:rsid w:val="00B54EF1"/>
    <w:rsid w:val="00B55D06"/>
    <w:rsid w:val="00B60AC6"/>
    <w:rsid w:val="00B60CFD"/>
    <w:rsid w:val="00B64BC7"/>
    <w:rsid w:val="00B64DD3"/>
    <w:rsid w:val="00B66EC1"/>
    <w:rsid w:val="00B84FCB"/>
    <w:rsid w:val="00B90D4B"/>
    <w:rsid w:val="00B91F9E"/>
    <w:rsid w:val="00B92354"/>
    <w:rsid w:val="00B931B5"/>
    <w:rsid w:val="00B9537B"/>
    <w:rsid w:val="00BA009C"/>
    <w:rsid w:val="00BA1B3F"/>
    <w:rsid w:val="00BA4B5D"/>
    <w:rsid w:val="00BB425D"/>
    <w:rsid w:val="00BB5A22"/>
    <w:rsid w:val="00BB6767"/>
    <w:rsid w:val="00BB6812"/>
    <w:rsid w:val="00BC0322"/>
    <w:rsid w:val="00BC46CE"/>
    <w:rsid w:val="00BC6AB1"/>
    <w:rsid w:val="00BC6F80"/>
    <w:rsid w:val="00BC7745"/>
    <w:rsid w:val="00BD52AB"/>
    <w:rsid w:val="00BD69DF"/>
    <w:rsid w:val="00BE1BEC"/>
    <w:rsid w:val="00BE2903"/>
    <w:rsid w:val="00BF1CA6"/>
    <w:rsid w:val="00BF3C9B"/>
    <w:rsid w:val="00BF4494"/>
    <w:rsid w:val="00BF46AA"/>
    <w:rsid w:val="00BF55B3"/>
    <w:rsid w:val="00BF6C9C"/>
    <w:rsid w:val="00C00FAA"/>
    <w:rsid w:val="00C06EDF"/>
    <w:rsid w:val="00C07CE4"/>
    <w:rsid w:val="00C14DBF"/>
    <w:rsid w:val="00C2284F"/>
    <w:rsid w:val="00C30FCE"/>
    <w:rsid w:val="00C3672B"/>
    <w:rsid w:val="00C37AAD"/>
    <w:rsid w:val="00C5068B"/>
    <w:rsid w:val="00C529A2"/>
    <w:rsid w:val="00C60E61"/>
    <w:rsid w:val="00C61786"/>
    <w:rsid w:val="00C6794D"/>
    <w:rsid w:val="00C67E76"/>
    <w:rsid w:val="00C718F3"/>
    <w:rsid w:val="00C74D48"/>
    <w:rsid w:val="00C7768B"/>
    <w:rsid w:val="00C81192"/>
    <w:rsid w:val="00C82EA9"/>
    <w:rsid w:val="00C844C7"/>
    <w:rsid w:val="00C845E7"/>
    <w:rsid w:val="00C84A5C"/>
    <w:rsid w:val="00C86D8B"/>
    <w:rsid w:val="00C97C8E"/>
    <w:rsid w:val="00CA2528"/>
    <w:rsid w:val="00CB3241"/>
    <w:rsid w:val="00CB365E"/>
    <w:rsid w:val="00CB6CFC"/>
    <w:rsid w:val="00CB740C"/>
    <w:rsid w:val="00CC3D78"/>
    <w:rsid w:val="00CC4BC3"/>
    <w:rsid w:val="00CC7CE4"/>
    <w:rsid w:val="00CD0F91"/>
    <w:rsid w:val="00CD4848"/>
    <w:rsid w:val="00CF4E4D"/>
    <w:rsid w:val="00D01B23"/>
    <w:rsid w:val="00D03DA1"/>
    <w:rsid w:val="00D058E5"/>
    <w:rsid w:val="00D25D28"/>
    <w:rsid w:val="00D32730"/>
    <w:rsid w:val="00D34012"/>
    <w:rsid w:val="00D44401"/>
    <w:rsid w:val="00D44EC4"/>
    <w:rsid w:val="00D4739A"/>
    <w:rsid w:val="00D5124F"/>
    <w:rsid w:val="00D514DE"/>
    <w:rsid w:val="00D544E6"/>
    <w:rsid w:val="00D571F9"/>
    <w:rsid w:val="00D6772B"/>
    <w:rsid w:val="00D7474D"/>
    <w:rsid w:val="00D87E5C"/>
    <w:rsid w:val="00D97D51"/>
    <w:rsid w:val="00DA7421"/>
    <w:rsid w:val="00DC1245"/>
    <w:rsid w:val="00DC5B7D"/>
    <w:rsid w:val="00DC7725"/>
    <w:rsid w:val="00DE1840"/>
    <w:rsid w:val="00DE1D6F"/>
    <w:rsid w:val="00DF2539"/>
    <w:rsid w:val="00DF2C71"/>
    <w:rsid w:val="00E0231D"/>
    <w:rsid w:val="00E04831"/>
    <w:rsid w:val="00E04FD4"/>
    <w:rsid w:val="00E062B3"/>
    <w:rsid w:val="00E11BFA"/>
    <w:rsid w:val="00E125C6"/>
    <w:rsid w:val="00E142F7"/>
    <w:rsid w:val="00E146E7"/>
    <w:rsid w:val="00E2062B"/>
    <w:rsid w:val="00E34CFD"/>
    <w:rsid w:val="00E3536F"/>
    <w:rsid w:val="00E35788"/>
    <w:rsid w:val="00E43A57"/>
    <w:rsid w:val="00E7077C"/>
    <w:rsid w:val="00E81B32"/>
    <w:rsid w:val="00E831BB"/>
    <w:rsid w:val="00E84A98"/>
    <w:rsid w:val="00E866F3"/>
    <w:rsid w:val="00E8693C"/>
    <w:rsid w:val="00E869CD"/>
    <w:rsid w:val="00E90A61"/>
    <w:rsid w:val="00E95F17"/>
    <w:rsid w:val="00EB4263"/>
    <w:rsid w:val="00EC1A95"/>
    <w:rsid w:val="00EC53C0"/>
    <w:rsid w:val="00ED212C"/>
    <w:rsid w:val="00ED4EA7"/>
    <w:rsid w:val="00ED7327"/>
    <w:rsid w:val="00EE380B"/>
    <w:rsid w:val="00EE6E9D"/>
    <w:rsid w:val="00EE7A8D"/>
    <w:rsid w:val="00F13B62"/>
    <w:rsid w:val="00F143DB"/>
    <w:rsid w:val="00F2588E"/>
    <w:rsid w:val="00F325F5"/>
    <w:rsid w:val="00F35E90"/>
    <w:rsid w:val="00F4053F"/>
    <w:rsid w:val="00F459C8"/>
    <w:rsid w:val="00F47F48"/>
    <w:rsid w:val="00F55031"/>
    <w:rsid w:val="00F5622D"/>
    <w:rsid w:val="00F61F53"/>
    <w:rsid w:val="00F635B2"/>
    <w:rsid w:val="00F6390C"/>
    <w:rsid w:val="00F63D37"/>
    <w:rsid w:val="00F65D50"/>
    <w:rsid w:val="00F70A0D"/>
    <w:rsid w:val="00F741A9"/>
    <w:rsid w:val="00F83456"/>
    <w:rsid w:val="00F84281"/>
    <w:rsid w:val="00F90D08"/>
    <w:rsid w:val="00F92C73"/>
    <w:rsid w:val="00F95A03"/>
    <w:rsid w:val="00FA4F0C"/>
    <w:rsid w:val="00FA5D30"/>
    <w:rsid w:val="00FB140E"/>
    <w:rsid w:val="00FB352E"/>
    <w:rsid w:val="00FB41CE"/>
    <w:rsid w:val="00FC10C7"/>
    <w:rsid w:val="00FC569B"/>
    <w:rsid w:val="00FC5919"/>
    <w:rsid w:val="00FE0F72"/>
    <w:rsid w:val="00FE1A59"/>
    <w:rsid w:val="00FE6241"/>
    <w:rsid w:val="00FF4B3D"/>
    <w:rsid w:val="00FF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BEFA481"/>
  <w15:chartTrackingRefBased/>
  <w15:docId w15:val="{3C301A80-568A-4DD6-B838-E7734D582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660D"/>
    <w:rPr>
      <w:rFonts w:ascii="Arial" w:hAnsi="Arial"/>
      <w:sz w:val="24"/>
    </w:rPr>
  </w:style>
  <w:style w:type="paragraph" w:styleId="Heading1">
    <w:name w:val="heading 1"/>
    <w:basedOn w:val="Normal"/>
    <w:next w:val="Normal"/>
    <w:qFormat/>
    <w:rsid w:val="001B192B"/>
    <w:pPr>
      <w:keepNext/>
      <w:spacing w:before="240" w:after="60"/>
      <w:outlineLvl w:val="0"/>
    </w:pPr>
    <w:rPr>
      <w:rFonts w:cs="Arial"/>
      <w:b/>
      <w:bCs/>
      <w:kern w:val="32"/>
      <w:sz w:val="32"/>
      <w:szCs w:val="32"/>
      <w:lang w:eastAsia="en-US"/>
    </w:rPr>
  </w:style>
  <w:style w:type="paragraph" w:styleId="Heading2">
    <w:name w:val="heading 2"/>
    <w:basedOn w:val="Normal"/>
    <w:next w:val="Normal"/>
    <w:qFormat/>
    <w:rsid w:val="001B192B"/>
    <w:pPr>
      <w:keepNext/>
      <w:spacing w:before="240" w:after="60"/>
      <w:outlineLvl w:val="1"/>
    </w:pPr>
    <w:rPr>
      <w:rFonts w:cs="Arial"/>
      <w:b/>
      <w:bCs/>
      <w:i/>
      <w:iCs/>
      <w:sz w:val="28"/>
      <w:szCs w:val="28"/>
      <w:lang w:eastAsia="en-US"/>
    </w:rPr>
  </w:style>
  <w:style w:type="paragraph" w:styleId="Heading3">
    <w:name w:val="heading 3"/>
    <w:basedOn w:val="Normal"/>
    <w:next w:val="Normal"/>
    <w:qFormat/>
    <w:rsid w:val="001B192B"/>
    <w:pPr>
      <w:keepNext/>
      <w:spacing w:before="240" w:after="60"/>
      <w:outlineLvl w:val="2"/>
    </w:pPr>
    <w:rPr>
      <w:rFonts w:cs="Arial"/>
      <w:b/>
      <w:bCs/>
      <w:sz w:val="26"/>
      <w:szCs w:val="26"/>
      <w:lang w:eastAsia="en-US"/>
    </w:rPr>
  </w:style>
  <w:style w:type="paragraph" w:styleId="Heading4">
    <w:name w:val="heading 4"/>
    <w:basedOn w:val="Normal"/>
    <w:next w:val="Normal"/>
    <w:qFormat/>
    <w:rsid w:val="001B192B"/>
    <w:pPr>
      <w:keepNext/>
      <w:spacing w:before="240" w:after="60"/>
      <w:outlineLvl w:val="3"/>
    </w:pPr>
    <w:rPr>
      <w:rFonts w:ascii="Times New Roman" w:hAnsi="Times New Roman"/>
      <w:b/>
      <w:bCs/>
      <w:sz w:val="28"/>
      <w:szCs w:val="28"/>
      <w:lang w:eastAsia="en-US"/>
    </w:rPr>
  </w:style>
  <w:style w:type="paragraph" w:styleId="Heading5">
    <w:name w:val="heading 5"/>
    <w:basedOn w:val="Normal"/>
    <w:next w:val="Normal"/>
    <w:qFormat/>
    <w:rsid w:val="001B192B"/>
    <w:pPr>
      <w:spacing w:before="240" w:after="60"/>
      <w:outlineLvl w:val="4"/>
    </w:pPr>
    <w:rPr>
      <w:b/>
      <w:bCs/>
      <w:i/>
      <w:iCs/>
      <w:sz w:val="26"/>
      <w:szCs w:val="26"/>
      <w:lang w:eastAsia="en-US"/>
    </w:rPr>
  </w:style>
  <w:style w:type="paragraph" w:styleId="Heading6">
    <w:name w:val="heading 6"/>
    <w:basedOn w:val="Normal"/>
    <w:next w:val="Normal"/>
    <w:qFormat/>
    <w:rsid w:val="001B192B"/>
    <w:pPr>
      <w:spacing w:before="240" w:after="60"/>
      <w:outlineLvl w:val="5"/>
    </w:pPr>
    <w:rPr>
      <w:rFonts w:ascii="Times New Roman" w:hAnsi="Times New Roman"/>
      <w:b/>
      <w:bCs/>
      <w:sz w:val="22"/>
      <w:szCs w:val="22"/>
      <w:lang w:eastAsia="en-US"/>
    </w:rPr>
  </w:style>
  <w:style w:type="paragraph" w:styleId="Heading7">
    <w:name w:val="heading 7"/>
    <w:basedOn w:val="Normal"/>
    <w:next w:val="Normal"/>
    <w:qFormat/>
    <w:rsid w:val="001B192B"/>
    <w:pPr>
      <w:spacing w:before="240" w:after="60"/>
      <w:outlineLvl w:val="6"/>
    </w:pPr>
    <w:rPr>
      <w:rFonts w:ascii="Times New Roman" w:hAnsi="Times New Roman"/>
      <w:szCs w:val="24"/>
      <w:lang w:eastAsia="en-US"/>
    </w:rPr>
  </w:style>
  <w:style w:type="paragraph" w:styleId="Heading8">
    <w:name w:val="heading 8"/>
    <w:basedOn w:val="Normal"/>
    <w:next w:val="Normal"/>
    <w:qFormat/>
    <w:rsid w:val="001B192B"/>
    <w:pPr>
      <w:spacing w:before="240" w:after="60"/>
      <w:outlineLvl w:val="7"/>
    </w:pPr>
    <w:rPr>
      <w:rFonts w:ascii="Times New Roman" w:hAnsi="Times New Roman"/>
      <w:i/>
      <w:iCs/>
      <w:szCs w:val="24"/>
      <w:lang w:eastAsia="en-US"/>
    </w:rPr>
  </w:style>
  <w:style w:type="paragraph" w:styleId="Heading9">
    <w:name w:val="heading 9"/>
    <w:basedOn w:val="Normal"/>
    <w:next w:val="Normal"/>
    <w:qFormat/>
    <w:rsid w:val="001B192B"/>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0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60FE0"/>
    <w:pPr>
      <w:tabs>
        <w:tab w:val="center" w:pos="4153"/>
        <w:tab w:val="right" w:pos="8306"/>
      </w:tabs>
    </w:pPr>
    <w:rPr>
      <w:rFonts w:ascii="Times New Roman" w:hAnsi="Times New Roman"/>
      <w:szCs w:val="24"/>
    </w:rPr>
  </w:style>
  <w:style w:type="character" w:styleId="PageNumber">
    <w:name w:val="page number"/>
    <w:basedOn w:val="DefaultParagraphFont"/>
    <w:rsid w:val="00660FE0"/>
  </w:style>
  <w:style w:type="paragraph" w:styleId="Header">
    <w:name w:val="header"/>
    <w:basedOn w:val="Normal"/>
    <w:rsid w:val="00F83456"/>
    <w:pPr>
      <w:tabs>
        <w:tab w:val="center" w:pos="4153"/>
        <w:tab w:val="right" w:pos="8306"/>
      </w:tabs>
    </w:pPr>
  </w:style>
  <w:style w:type="character" w:styleId="Hyperlink">
    <w:name w:val="Hyperlink"/>
    <w:rsid w:val="00751375"/>
    <w:rPr>
      <w:color w:val="0000FF"/>
      <w:u w:val="single"/>
    </w:rPr>
  </w:style>
  <w:style w:type="character" w:styleId="FollowedHyperlink">
    <w:name w:val="FollowedHyperlink"/>
    <w:rsid w:val="00E866F3"/>
    <w:rPr>
      <w:color w:val="800080"/>
      <w:u w:val="single"/>
    </w:rPr>
  </w:style>
  <w:style w:type="paragraph" w:customStyle="1" w:styleId="Default">
    <w:name w:val="Default"/>
    <w:rsid w:val="00B91F9E"/>
    <w:pPr>
      <w:autoSpaceDE w:val="0"/>
      <w:autoSpaceDN w:val="0"/>
      <w:adjustRightInd w:val="0"/>
    </w:pPr>
    <w:rPr>
      <w:rFonts w:ascii="Arial" w:hAnsi="Arial" w:cs="Arial"/>
      <w:color w:val="000000"/>
      <w:sz w:val="24"/>
      <w:szCs w:val="24"/>
    </w:rPr>
  </w:style>
  <w:style w:type="paragraph" w:styleId="ListBullet">
    <w:name w:val="List Bullet"/>
    <w:basedOn w:val="Normal"/>
    <w:rsid w:val="001B192B"/>
    <w:pPr>
      <w:numPr>
        <w:numId w:val="5"/>
      </w:numPr>
      <w:tabs>
        <w:tab w:val="left" w:pos="2340"/>
      </w:tabs>
      <w:jc w:val="both"/>
    </w:pPr>
    <w:rPr>
      <w:szCs w:val="24"/>
      <w:lang w:eastAsia="en-US"/>
    </w:rPr>
  </w:style>
  <w:style w:type="paragraph" w:styleId="BodyText">
    <w:name w:val="Body Text"/>
    <w:basedOn w:val="Normal"/>
    <w:rsid w:val="001B192B"/>
    <w:pPr>
      <w:spacing w:after="120"/>
    </w:pPr>
    <w:rPr>
      <w:szCs w:val="24"/>
      <w:lang w:eastAsia="en-US"/>
    </w:rPr>
  </w:style>
  <w:style w:type="paragraph" w:styleId="ListBullet2">
    <w:name w:val="List Bullet 2"/>
    <w:basedOn w:val="Normal"/>
    <w:rsid w:val="001B192B"/>
    <w:pPr>
      <w:numPr>
        <w:numId w:val="4"/>
      </w:numPr>
    </w:pPr>
    <w:rPr>
      <w:szCs w:val="24"/>
      <w:lang w:eastAsia="en-US"/>
    </w:rPr>
  </w:style>
  <w:style w:type="paragraph" w:styleId="BodyTextFirstIndent">
    <w:name w:val="Body Text First Indent"/>
    <w:basedOn w:val="BodyText"/>
    <w:rsid w:val="001B192B"/>
    <w:pPr>
      <w:ind w:firstLine="210"/>
    </w:pPr>
  </w:style>
  <w:style w:type="paragraph" w:styleId="BodyTextIndent">
    <w:name w:val="Body Text Indent"/>
    <w:basedOn w:val="Normal"/>
    <w:rsid w:val="001B192B"/>
    <w:pPr>
      <w:spacing w:after="120"/>
      <w:ind w:left="283"/>
    </w:pPr>
    <w:rPr>
      <w:szCs w:val="24"/>
      <w:lang w:eastAsia="en-US"/>
    </w:rPr>
  </w:style>
  <w:style w:type="paragraph" w:styleId="BodyTextFirstIndent2">
    <w:name w:val="Body Text First Indent 2"/>
    <w:basedOn w:val="BodyTextIndent"/>
    <w:rsid w:val="001B192B"/>
    <w:pPr>
      <w:ind w:firstLine="210"/>
    </w:pPr>
  </w:style>
  <w:style w:type="character" w:styleId="Strong">
    <w:name w:val="Strong"/>
    <w:qFormat/>
    <w:rsid w:val="001B192B"/>
    <w:rPr>
      <w:b/>
      <w:bCs/>
    </w:rPr>
  </w:style>
  <w:style w:type="paragraph" w:styleId="List">
    <w:name w:val="List"/>
    <w:basedOn w:val="Normal"/>
    <w:rsid w:val="001B192B"/>
    <w:pPr>
      <w:ind w:left="283" w:hanging="283"/>
    </w:pPr>
    <w:rPr>
      <w:szCs w:val="24"/>
      <w:lang w:eastAsia="en-US"/>
    </w:rPr>
  </w:style>
  <w:style w:type="paragraph" w:styleId="List2">
    <w:name w:val="List 2"/>
    <w:basedOn w:val="Normal"/>
    <w:rsid w:val="001B192B"/>
    <w:pPr>
      <w:ind w:left="566" w:hanging="283"/>
    </w:pPr>
    <w:rPr>
      <w:szCs w:val="24"/>
      <w:lang w:eastAsia="en-US"/>
    </w:rPr>
  </w:style>
  <w:style w:type="paragraph" w:styleId="ListParagraph">
    <w:name w:val="List Paragraph"/>
    <w:basedOn w:val="Normal"/>
    <w:qFormat/>
    <w:rsid w:val="001B192B"/>
    <w:pPr>
      <w:ind w:left="720"/>
    </w:pPr>
    <w:rPr>
      <w:szCs w:val="24"/>
      <w:lang w:eastAsia="en-US"/>
    </w:rPr>
  </w:style>
  <w:style w:type="paragraph" w:styleId="BalloonText">
    <w:name w:val="Balloon Text"/>
    <w:basedOn w:val="Normal"/>
    <w:link w:val="BalloonTextChar"/>
    <w:semiHidden/>
    <w:unhideWhenUsed/>
    <w:rsid w:val="001B192B"/>
    <w:rPr>
      <w:rFonts w:ascii="Tahoma" w:hAnsi="Tahoma" w:cs="Tahoma"/>
      <w:sz w:val="16"/>
      <w:szCs w:val="16"/>
      <w:lang w:eastAsia="en-US"/>
    </w:rPr>
  </w:style>
  <w:style w:type="character" w:customStyle="1" w:styleId="BalloonTextChar">
    <w:name w:val="Balloon Text Char"/>
    <w:link w:val="BalloonText"/>
    <w:semiHidden/>
    <w:rsid w:val="001B192B"/>
    <w:rPr>
      <w:rFonts w:ascii="Tahoma" w:hAnsi="Tahoma" w:cs="Tahoma"/>
      <w:sz w:val="16"/>
      <w:szCs w:val="16"/>
      <w:lang w:val="en-GB" w:eastAsia="en-US" w:bidi="ar-SA"/>
    </w:rPr>
  </w:style>
  <w:style w:type="paragraph" w:styleId="CommentText">
    <w:name w:val="annotation text"/>
    <w:basedOn w:val="Normal"/>
    <w:link w:val="CommentTextChar"/>
    <w:semiHidden/>
    <w:unhideWhenUsed/>
    <w:rsid w:val="001B192B"/>
    <w:rPr>
      <w:sz w:val="20"/>
      <w:lang w:eastAsia="en-US"/>
    </w:rPr>
  </w:style>
  <w:style w:type="character" w:customStyle="1" w:styleId="CommentTextChar">
    <w:name w:val="Comment Text Char"/>
    <w:link w:val="CommentText"/>
    <w:semiHidden/>
    <w:rsid w:val="001B192B"/>
    <w:rPr>
      <w:rFonts w:ascii="Arial" w:hAnsi="Arial"/>
      <w:lang w:val="en-GB" w:eastAsia="en-US" w:bidi="ar-SA"/>
    </w:rPr>
  </w:style>
  <w:style w:type="paragraph" w:styleId="CommentSubject">
    <w:name w:val="annotation subject"/>
    <w:basedOn w:val="CommentText"/>
    <w:next w:val="CommentText"/>
    <w:link w:val="CommentSubjectChar"/>
    <w:semiHidden/>
    <w:unhideWhenUsed/>
    <w:rsid w:val="001B192B"/>
    <w:rPr>
      <w:b/>
      <w:bCs/>
    </w:rPr>
  </w:style>
  <w:style w:type="character" w:customStyle="1" w:styleId="CommentSubjectChar">
    <w:name w:val="Comment Subject Char"/>
    <w:link w:val="CommentSubject"/>
    <w:semiHidden/>
    <w:rsid w:val="001B192B"/>
    <w:rPr>
      <w:rFonts w:ascii="Arial" w:hAnsi="Arial"/>
      <w:b/>
      <w:bCs/>
      <w:lang w:val="en-GB" w:eastAsia="en-US" w:bidi="ar-SA"/>
    </w:rPr>
  </w:style>
  <w:style w:type="character" w:styleId="CommentReference">
    <w:name w:val="annotation reference"/>
    <w:rsid w:val="004C6C28"/>
    <w:rPr>
      <w:sz w:val="16"/>
      <w:szCs w:val="16"/>
    </w:rPr>
  </w:style>
  <w:style w:type="character" w:styleId="UnresolvedMention">
    <w:name w:val="Unresolved Mention"/>
    <w:uiPriority w:val="99"/>
    <w:semiHidden/>
    <w:unhideWhenUsed/>
    <w:rsid w:val="00C84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18233">
      <w:bodyDiv w:val="1"/>
      <w:marLeft w:val="0"/>
      <w:marRight w:val="0"/>
      <w:marTop w:val="0"/>
      <w:marBottom w:val="0"/>
      <w:divBdr>
        <w:top w:val="none" w:sz="0" w:space="0" w:color="auto"/>
        <w:left w:val="none" w:sz="0" w:space="0" w:color="auto"/>
        <w:bottom w:val="none" w:sz="0" w:space="0" w:color="auto"/>
        <w:right w:val="none" w:sz="0" w:space="0" w:color="auto"/>
      </w:divBdr>
    </w:div>
    <w:div w:id="402341165">
      <w:bodyDiv w:val="1"/>
      <w:marLeft w:val="0"/>
      <w:marRight w:val="0"/>
      <w:marTop w:val="0"/>
      <w:marBottom w:val="0"/>
      <w:divBdr>
        <w:top w:val="none" w:sz="0" w:space="0" w:color="auto"/>
        <w:left w:val="none" w:sz="0" w:space="0" w:color="auto"/>
        <w:bottom w:val="none" w:sz="0" w:space="0" w:color="auto"/>
        <w:right w:val="none" w:sz="0" w:space="0" w:color="auto"/>
      </w:divBdr>
    </w:div>
    <w:div w:id="1494949067">
      <w:bodyDiv w:val="1"/>
      <w:marLeft w:val="0"/>
      <w:marRight w:val="0"/>
      <w:marTop w:val="0"/>
      <w:marBottom w:val="0"/>
      <w:divBdr>
        <w:top w:val="none" w:sz="0" w:space="0" w:color="auto"/>
        <w:left w:val="none" w:sz="0" w:space="0" w:color="auto"/>
        <w:bottom w:val="none" w:sz="0" w:space="0" w:color="auto"/>
        <w:right w:val="none" w:sz="0" w:space="0" w:color="auto"/>
      </w:divBdr>
    </w:div>
    <w:div w:id="1557668432">
      <w:bodyDiv w:val="1"/>
      <w:marLeft w:val="0"/>
      <w:marRight w:val="0"/>
      <w:marTop w:val="0"/>
      <w:marBottom w:val="0"/>
      <w:divBdr>
        <w:top w:val="none" w:sz="0" w:space="0" w:color="auto"/>
        <w:left w:val="none" w:sz="0" w:space="0" w:color="auto"/>
        <w:bottom w:val="none" w:sz="0" w:space="0" w:color="auto"/>
        <w:right w:val="none" w:sz="0" w:space="0" w:color="auto"/>
      </w:divBdr>
    </w:div>
    <w:div w:id="163290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choolsportal.lancsngfl.ac.uk/sp_atoz/service.asp?u_id=2155" TargetMode="External"/><Relationship Id="rId2" Type="http://schemas.openxmlformats.org/officeDocument/2006/relationships/customXml" Target="../customXml/item2.xml"/><Relationship Id="rId16" Type="http://schemas.openxmlformats.org/officeDocument/2006/relationships/hyperlink" Target="https://schoolsportal.lancsngfl.ac.uk/index.a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choolsportal.lancsngfl.ac.uk/view_sp.asp?siteid=3726&amp;pageid=18222&amp;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d\Downloads\model-school-health-safety-policy-arrangements-document%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86701A31F0FF4AB2D42CCB7E8D934C" ma:contentTypeVersion="3" ma:contentTypeDescription="Create a new document." ma:contentTypeScope="" ma:versionID="a629e911d222b9bad907fa2a0537e686">
  <xsd:schema xmlns:xsd="http://www.w3.org/2001/XMLSchema" xmlns:xs="http://www.w3.org/2001/XMLSchema" xmlns:p="http://schemas.microsoft.com/office/2006/metadata/properties" xmlns:ns2="5877fd8c-898a-423d-98eb-25684aa7faac" targetNamespace="http://schemas.microsoft.com/office/2006/metadata/properties" ma:root="true" ma:fieldsID="61f27c12df3600aed9c88116f112b739" ns2:_="">
    <xsd:import namespace="5877fd8c-898a-423d-98eb-25684aa7fa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7fd8c-898a-423d-98eb-25684aa7f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D9F1B-356B-4464-BB97-72B2D347F814}">
  <ds:schemaRefs>
    <ds:schemaRef ds:uri="http://schemas.openxmlformats.org/officeDocument/2006/bibliography"/>
  </ds:schemaRefs>
</ds:datastoreItem>
</file>

<file path=customXml/itemProps2.xml><?xml version="1.0" encoding="utf-8"?>
<ds:datastoreItem xmlns:ds="http://schemas.openxmlformats.org/officeDocument/2006/customXml" ds:itemID="{40EA5127-775F-443C-8E14-65151128F9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65B19D-6876-4B21-AC2B-08501CE59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7fd8c-898a-423d-98eb-25684aa7f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A3A43-DE22-43EA-AA37-99FEC4135E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model-school-health-safety-policy-arrangements-document (1)</Template>
  <TotalTime>20</TotalTime>
  <Pages>15</Pages>
  <Words>3397</Words>
  <Characters>19365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Health and safety</vt:lpstr>
    </vt:vector>
  </TitlesOfParts>
  <Company>LCC</Company>
  <LinksUpToDate>false</LinksUpToDate>
  <CharactersWithSpaces>22717</CharactersWithSpaces>
  <SharedDoc>false</SharedDoc>
  <HLinks>
    <vt:vector size="18" baseType="variant">
      <vt:variant>
        <vt:i4>6160448</vt:i4>
      </vt:variant>
      <vt:variant>
        <vt:i4>6</vt:i4>
      </vt:variant>
      <vt:variant>
        <vt:i4>0</vt:i4>
      </vt:variant>
      <vt:variant>
        <vt:i4>5</vt:i4>
      </vt:variant>
      <vt:variant>
        <vt:lpwstr>https://schoolsportal.lancsngfl.ac.uk/sp_atoz/service.asp?u_id=2155</vt:lpwstr>
      </vt:variant>
      <vt:variant>
        <vt:lpwstr/>
      </vt:variant>
      <vt:variant>
        <vt:i4>7798906</vt:i4>
      </vt:variant>
      <vt:variant>
        <vt:i4>3</vt:i4>
      </vt:variant>
      <vt:variant>
        <vt:i4>0</vt:i4>
      </vt:variant>
      <vt:variant>
        <vt:i4>5</vt:i4>
      </vt:variant>
      <vt:variant>
        <vt:lpwstr>https://schoolsportal.lancsngfl.ac.uk/index.asp</vt:lpwstr>
      </vt:variant>
      <vt:variant>
        <vt:lpwstr/>
      </vt:variant>
      <vt:variant>
        <vt:i4>3145795</vt:i4>
      </vt:variant>
      <vt:variant>
        <vt:i4>0</vt:i4>
      </vt:variant>
      <vt:variant>
        <vt:i4>0</vt:i4>
      </vt:variant>
      <vt:variant>
        <vt:i4>5</vt:i4>
      </vt:variant>
      <vt:variant>
        <vt:lpwstr>https://schoolsportal.lancsngfl.ac.uk/view_sp.asp?siteid=3726&amp;pageid=18222&amp;e=e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dc:title>
  <dc:subject/>
  <dc:creator>Head</dc:creator>
  <cp:keywords/>
  <dc:description/>
  <cp:lastModifiedBy>Head</cp:lastModifiedBy>
  <cp:revision>1</cp:revision>
  <cp:lastPrinted>2021-12-02T11:21:00Z</cp:lastPrinted>
  <dcterms:created xsi:type="dcterms:W3CDTF">2026-08-18T12:02:00Z</dcterms:created>
  <dcterms:modified xsi:type="dcterms:W3CDTF">2026-08-18T12:25:00Z</dcterms:modified>
</cp:coreProperties>
</file>